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D5E8" w14:textId="77777777" w:rsidR="00F0416E" w:rsidRDefault="00470224" w:rsidP="00F7585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b/>
          <w:i/>
          <w:sz w:val="28"/>
          <w:lang w:val="de-DE"/>
        </w:rPr>
      </w:pPr>
      <w:r>
        <w:rPr>
          <w:rFonts w:ascii="Times New Roman" w:hAnsi="Times New Roman"/>
          <w:b/>
          <w:lang w:val="de-DE"/>
        </w:rPr>
        <w:t>Muster 1</w:t>
      </w:r>
    </w:p>
    <w:p w14:paraId="793DF347" w14:textId="77777777" w:rsidR="00470224" w:rsidRDefault="00470224" w:rsidP="00061973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de-DE"/>
        </w:rPr>
      </w:pPr>
    </w:p>
    <w:p w14:paraId="58AAEE5E" w14:textId="77777777" w:rsidR="00470224" w:rsidRDefault="00470224" w:rsidP="00061973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de-DE"/>
        </w:rPr>
      </w:pPr>
    </w:p>
    <w:p w14:paraId="3087647D" w14:textId="77777777" w:rsidR="00470224" w:rsidRDefault="00470224" w:rsidP="00061973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de-DE"/>
        </w:rPr>
      </w:pPr>
    </w:p>
    <w:p w14:paraId="5526EF2B" w14:textId="77777777" w:rsidR="00061973" w:rsidRDefault="00DC2831" w:rsidP="00061973">
      <w:pPr>
        <w:tabs>
          <w:tab w:val="left" w:pos="0"/>
        </w:tabs>
        <w:jc w:val="center"/>
        <w:rPr>
          <w:rFonts w:ascii="Times New Roman" w:hAnsi="Times New Roman"/>
          <w:b/>
          <w:sz w:val="28"/>
          <w:lang w:val="de-DE"/>
        </w:rPr>
      </w:pPr>
      <w:r>
        <w:rPr>
          <w:rFonts w:ascii="Times New Roman" w:hAnsi="Times New Roman"/>
          <w:b/>
          <w:sz w:val="28"/>
          <w:lang w:val="de-DE"/>
        </w:rPr>
        <w:t>W</w:t>
      </w:r>
      <w:r w:rsidR="00061973" w:rsidRPr="00B86EF5">
        <w:rPr>
          <w:rFonts w:ascii="Times New Roman" w:hAnsi="Times New Roman"/>
          <w:b/>
          <w:sz w:val="28"/>
          <w:lang w:val="de-DE"/>
        </w:rPr>
        <w:t xml:space="preserve"> e r k </w:t>
      </w:r>
      <w:r w:rsidR="006E700B" w:rsidRPr="00B86EF5">
        <w:rPr>
          <w:rFonts w:ascii="Times New Roman" w:hAnsi="Times New Roman"/>
          <w:b/>
          <w:sz w:val="28"/>
          <w:lang w:val="de-DE"/>
        </w:rPr>
        <w:t>v</w:t>
      </w:r>
      <w:r w:rsidR="00061973" w:rsidRPr="00B86EF5">
        <w:rPr>
          <w:rFonts w:ascii="Times New Roman" w:hAnsi="Times New Roman"/>
          <w:b/>
          <w:sz w:val="28"/>
          <w:lang w:val="de-DE"/>
        </w:rPr>
        <w:t xml:space="preserve"> e r t r a g </w:t>
      </w:r>
    </w:p>
    <w:p w14:paraId="51B223B4" w14:textId="77777777" w:rsidR="009926DE" w:rsidRPr="009926DE" w:rsidRDefault="009926DE" w:rsidP="00061973">
      <w:pPr>
        <w:tabs>
          <w:tab w:val="left" w:pos="0"/>
        </w:tabs>
        <w:jc w:val="center"/>
        <w:rPr>
          <w:rFonts w:ascii="Times New Roman" w:hAnsi="Times New Roman"/>
          <w:lang w:val="de-DE"/>
        </w:rPr>
      </w:pPr>
      <w:r w:rsidRPr="009926DE">
        <w:rPr>
          <w:rFonts w:ascii="Times New Roman" w:hAnsi="Times New Roman"/>
          <w:sz w:val="28"/>
          <w:lang w:val="de-DE"/>
        </w:rPr>
        <w:t>(</w:t>
      </w:r>
      <w:r w:rsidR="00DC2831">
        <w:rPr>
          <w:rFonts w:ascii="Times New Roman" w:hAnsi="Times New Roman"/>
          <w:sz w:val="28"/>
          <w:lang w:val="de-DE"/>
        </w:rPr>
        <w:t xml:space="preserve">für </w:t>
      </w:r>
      <w:r w:rsidRPr="009926DE">
        <w:rPr>
          <w:rFonts w:ascii="Times New Roman" w:hAnsi="Times New Roman"/>
          <w:sz w:val="28"/>
          <w:lang w:val="de-DE"/>
        </w:rPr>
        <w:t>al</w:t>
      </w:r>
      <w:r w:rsidR="00DC2831">
        <w:rPr>
          <w:rFonts w:ascii="Times New Roman" w:hAnsi="Times New Roman"/>
          <w:sz w:val="28"/>
          <w:lang w:val="de-DE"/>
        </w:rPr>
        <w:t>le</w:t>
      </w:r>
      <w:r w:rsidRPr="009926DE">
        <w:rPr>
          <w:rFonts w:ascii="Times New Roman" w:hAnsi="Times New Roman"/>
          <w:sz w:val="28"/>
          <w:lang w:val="de-DE"/>
        </w:rPr>
        <w:t xml:space="preserve"> </w:t>
      </w:r>
      <w:r w:rsidR="00DC2831">
        <w:rPr>
          <w:rFonts w:ascii="Times New Roman" w:hAnsi="Times New Roman"/>
          <w:sz w:val="28"/>
          <w:lang w:val="de-DE"/>
        </w:rPr>
        <w:t>Aufgaben</w:t>
      </w:r>
      <w:r w:rsidRPr="009926DE">
        <w:rPr>
          <w:rFonts w:ascii="Times New Roman" w:hAnsi="Times New Roman"/>
          <w:sz w:val="28"/>
          <w:lang w:val="de-DE"/>
        </w:rPr>
        <w:t>)</w:t>
      </w:r>
    </w:p>
    <w:p w14:paraId="3A109D7D" w14:textId="7BF0A33C" w:rsidR="00061973" w:rsidRDefault="00061973" w:rsidP="00061973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  <w:r w:rsidRPr="00CD29DE">
        <w:rPr>
          <w:rFonts w:ascii="Times New Roman" w:hAnsi="Times New Roman"/>
          <w:b/>
          <w:lang w:val="de-DE"/>
        </w:rPr>
        <w:t xml:space="preserve">(Stand </w:t>
      </w:r>
      <w:r w:rsidR="00422B35">
        <w:rPr>
          <w:rFonts w:ascii="Times New Roman" w:hAnsi="Times New Roman"/>
          <w:b/>
          <w:lang w:val="de-DE"/>
        </w:rPr>
        <w:t>Juli 2025</w:t>
      </w:r>
      <w:r w:rsidR="00E649EB">
        <w:rPr>
          <w:rFonts w:ascii="Times New Roman" w:hAnsi="Times New Roman"/>
          <w:b/>
          <w:lang w:val="de-DE"/>
        </w:rPr>
        <w:t>)</w:t>
      </w:r>
    </w:p>
    <w:p w14:paraId="2A7689DF" w14:textId="77777777" w:rsidR="00061973" w:rsidRDefault="00061973" w:rsidP="00061973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2093F21A" w14:textId="77777777" w:rsidR="00061973" w:rsidRDefault="00061973" w:rsidP="00061973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66BB8ADD" w14:textId="77777777" w:rsidR="00061973" w:rsidRDefault="00061973" w:rsidP="00061973">
      <w:pPr>
        <w:tabs>
          <w:tab w:val="left" w:pos="0"/>
        </w:tabs>
        <w:jc w:val="center"/>
        <w:rPr>
          <w:rFonts w:ascii="Times New Roman" w:hAnsi="Times New Roman"/>
          <w:b/>
          <w:lang w:val="de-DE"/>
        </w:rPr>
      </w:pPr>
    </w:p>
    <w:p w14:paraId="43CB1BB3" w14:textId="77777777" w:rsidR="00061973" w:rsidRDefault="00061973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gemäß § 2 </w:t>
      </w:r>
      <w:proofErr w:type="spellStart"/>
      <w:r>
        <w:rPr>
          <w:rFonts w:ascii="Times New Roman" w:hAnsi="Times New Roman"/>
          <w:lang w:val="de-DE"/>
        </w:rPr>
        <w:t>O</w:t>
      </w:r>
      <w:r w:rsidR="005B59AB">
        <w:rPr>
          <w:rFonts w:ascii="Times New Roman" w:hAnsi="Times New Roman"/>
          <w:lang w:val="de-DE"/>
        </w:rPr>
        <w:t>ö</w:t>
      </w:r>
      <w:proofErr w:type="spellEnd"/>
      <w:r w:rsidR="005B59AB">
        <w:rPr>
          <w:rFonts w:ascii="Times New Roman" w:hAnsi="Times New Roman"/>
          <w:lang w:val="de-DE"/>
        </w:rPr>
        <w:t>. Gemeindesanitätsdienstgesetz</w:t>
      </w:r>
      <w:r>
        <w:rPr>
          <w:rFonts w:ascii="Times New Roman" w:hAnsi="Times New Roman"/>
          <w:lang w:val="de-DE"/>
        </w:rPr>
        <w:t xml:space="preserve"> 2006,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72/2006, </w:t>
      </w:r>
      <w:r w:rsidR="00E649EB">
        <w:rPr>
          <w:rFonts w:ascii="Times New Roman" w:hAnsi="Times New Roman"/>
          <w:lang w:val="de-DE"/>
        </w:rPr>
        <w:t>idF. LGBl. Nr. 54/2012,</w:t>
      </w:r>
      <w:r w:rsidR="001B4407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abgeschlossen zwischen der Gemeinde/dem Sanitätsgemeindeverband .........................................</w:t>
      </w:r>
    </w:p>
    <w:p w14:paraId="61F26C94" w14:textId="77777777" w:rsidR="00061973" w:rsidRDefault="00061973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......................................und </w:t>
      </w:r>
      <w:r w:rsidR="00E57C46">
        <w:rPr>
          <w:rFonts w:ascii="Times New Roman" w:hAnsi="Times New Roman"/>
          <w:lang w:val="de-DE"/>
        </w:rPr>
        <w:t>Frau/</w:t>
      </w:r>
      <w:r>
        <w:rPr>
          <w:rFonts w:ascii="Times New Roman" w:hAnsi="Times New Roman"/>
          <w:lang w:val="de-DE"/>
        </w:rPr>
        <w:t xml:space="preserve">Herrn Dr. med. ....................................................................... </w:t>
      </w:r>
    </w:p>
    <w:p w14:paraId="2C3C5FB4" w14:textId="77777777" w:rsidR="00061973" w:rsidRDefault="00061973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2330527C" w14:textId="77777777" w:rsidR="00ED39B2" w:rsidRDefault="00ED39B2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0FD92D93" w14:textId="77777777" w:rsidR="00061973" w:rsidRPr="0094635D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</w:t>
      </w:r>
    </w:p>
    <w:p w14:paraId="19B621AB" w14:textId="77777777" w:rsidR="00061973" w:rsidRPr="0094635D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Vertragsparteien, Vertragsinhalt</w:t>
      </w:r>
    </w:p>
    <w:p w14:paraId="7B36589C" w14:textId="77777777" w:rsidR="00061973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6EF2616A" w14:textId="77777777" w:rsidR="00061973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Gemeinde/Der Sanitätsgemeindeverband .............................................................................</w:t>
      </w:r>
    </w:p>
    <w:p w14:paraId="63900C60" w14:textId="77777777" w:rsidR="00061973" w:rsidRDefault="00E57C46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überträ</w:t>
      </w:r>
      <w:r w:rsidR="00061973">
        <w:rPr>
          <w:rFonts w:ascii="Times New Roman" w:hAnsi="Times New Roman"/>
          <w:lang w:val="de-DE"/>
        </w:rPr>
        <w:t xml:space="preserve">gt </w:t>
      </w:r>
      <w:r>
        <w:rPr>
          <w:rFonts w:ascii="Times New Roman" w:hAnsi="Times New Roman"/>
          <w:lang w:val="de-DE"/>
        </w:rPr>
        <w:t xml:space="preserve">mit </w:t>
      </w:r>
      <w:r w:rsidR="00061973">
        <w:rPr>
          <w:rFonts w:ascii="Times New Roman" w:hAnsi="Times New Roman"/>
          <w:lang w:val="de-DE"/>
        </w:rPr>
        <w:t>diese</w:t>
      </w:r>
      <w:r>
        <w:rPr>
          <w:rFonts w:ascii="Times New Roman" w:hAnsi="Times New Roman"/>
          <w:lang w:val="de-DE"/>
        </w:rPr>
        <w:t>m</w:t>
      </w:r>
      <w:r w:rsidR="00061973">
        <w:rPr>
          <w:rFonts w:ascii="Times New Roman" w:hAnsi="Times New Roman"/>
          <w:lang w:val="de-DE"/>
        </w:rPr>
        <w:t xml:space="preserve"> Vertrag Frau</w:t>
      </w:r>
      <w:r w:rsidR="00AB1233">
        <w:rPr>
          <w:rFonts w:ascii="Times New Roman" w:hAnsi="Times New Roman"/>
          <w:lang w:val="de-DE"/>
        </w:rPr>
        <w:t xml:space="preserve">/Herrn </w:t>
      </w:r>
      <w:r w:rsidR="00061973">
        <w:rPr>
          <w:rFonts w:ascii="Times New Roman" w:hAnsi="Times New Roman"/>
          <w:lang w:val="de-DE"/>
        </w:rPr>
        <w:t>Dr.</w:t>
      </w:r>
      <w:r w:rsidR="00ED39B2">
        <w:rPr>
          <w:rFonts w:ascii="Times New Roman" w:hAnsi="Times New Roman"/>
          <w:lang w:val="de-DE"/>
        </w:rPr>
        <w:t xml:space="preserve"> </w:t>
      </w:r>
      <w:r w:rsidR="00061973">
        <w:rPr>
          <w:rFonts w:ascii="Times New Roman" w:hAnsi="Times New Roman"/>
          <w:lang w:val="de-DE"/>
        </w:rPr>
        <w:t>med. ....................................................................... alle Aufgaben (</w:t>
      </w:r>
      <w:r w:rsidR="009C4C2E">
        <w:rPr>
          <w:rFonts w:ascii="Times New Roman" w:hAnsi="Times New Roman"/>
          <w:lang w:val="de-DE"/>
        </w:rPr>
        <w:t>Ziffer 1 bis 5 der</w:t>
      </w:r>
      <w:r w:rsidR="00061973">
        <w:rPr>
          <w:rFonts w:ascii="Times New Roman" w:hAnsi="Times New Roman"/>
          <w:lang w:val="de-DE"/>
        </w:rPr>
        <w:t xml:space="preserve"> Anlage 1</w:t>
      </w:r>
      <w:r w:rsidR="006E700B">
        <w:rPr>
          <w:rFonts w:ascii="Times New Roman" w:hAnsi="Times New Roman"/>
          <w:lang w:val="de-DE"/>
        </w:rPr>
        <w:t>, die einen Bestandteil des Vertrages bildet</w:t>
      </w:r>
      <w:r w:rsidR="00061973">
        <w:rPr>
          <w:rFonts w:ascii="Times New Roman" w:hAnsi="Times New Roman"/>
          <w:lang w:val="de-DE"/>
        </w:rPr>
        <w:t>), die der Gemeinde auf dem Gebiet des öffentlichen Gesundheitswesens nach Maßgabe bundes- oder landesgesetzlicher Vorschriften zukommen, als Gemeinde</w:t>
      </w:r>
      <w:r>
        <w:rPr>
          <w:rFonts w:ascii="Times New Roman" w:hAnsi="Times New Roman"/>
          <w:lang w:val="de-DE"/>
        </w:rPr>
        <w:t>ärztin/</w:t>
      </w:r>
      <w:proofErr w:type="spellStart"/>
      <w:r w:rsidR="00061973">
        <w:rPr>
          <w:rFonts w:ascii="Times New Roman" w:hAnsi="Times New Roman"/>
          <w:lang w:val="de-DE"/>
        </w:rPr>
        <w:t>arzt</w:t>
      </w:r>
      <w:proofErr w:type="spellEnd"/>
      <w:r w:rsidR="00061973">
        <w:rPr>
          <w:rFonts w:ascii="Times New Roman" w:hAnsi="Times New Roman"/>
          <w:lang w:val="de-DE"/>
        </w:rPr>
        <w:t xml:space="preserve">. </w:t>
      </w:r>
      <w:r w:rsidR="00256523">
        <w:rPr>
          <w:rFonts w:ascii="Times New Roman" w:hAnsi="Times New Roman"/>
          <w:lang w:val="de-DE"/>
        </w:rPr>
        <w:t>Die/Der Gemeinde</w:t>
      </w:r>
      <w:r w:rsidR="00ED39B2">
        <w:rPr>
          <w:rFonts w:ascii="Times New Roman" w:hAnsi="Times New Roman"/>
          <w:lang w:val="de-DE"/>
        </w:rPr>
        <w:softHyphen/>
      </w:r>
      <w:r w:rsidR="00256523">
        <w:rPr>
          <w:rFonts w:ascii="Times New Roman" w:hAnsi="Times New Roman"/>
          <w:lang w:val="de-DE"/>
        </w:rPr>
        <w:t>ärztin/</w:t>
      </w:r>
      <w:proofErr w:type="spellStart"/>
      <w:r w:rsidR="00256523">
        <w:rPr>
          <w:rFonts w:ascii="Times New Roman" w:hAnsi="Times New Roman"/>
          <w:lang w:val="de-DE"/>
        </w:rPr>
        <w:t>arzt</w:t>
      </w:r>
      <w:proofErr w:type="spellEnd"/>
      <w:r w:rsidR="00256523">
        <w:rPr>
          <w:rFonts w:ascii="Times New Roman" w:hAnsi="Times New Roman"/>
          <w:lang w:val="de-DE"/>
        </w:rPr>
        <w:t xml:space="preserve"> übernimmt die von der Gemeinde/vom Sanitätsgemeindeverband übertragenen Auf</w:t>
      </w:r>
      <w:r w:rsidR="00D00E98">
        <w:rPr>
          <w:rFonts w:ascii="Times New Roman" w:hAnsi="Times New Roman"/>
          <w:lang w:val="de-DE"/>
        </w:rPr>
        <w:softHyphen/>
      </w:r>
      <w:r w:rsidR="00256523">
        <w:rPr>
          <w:rFonts w:ascii="Times New Roman" w:hAnsi="Times New Roman"/>
          <w:lang w:val="de-DE"/>
        </w:rPr>
        <w:t xml:space="preserve">gaben. </w:t>
      </w:r>
      <w:r w:rsidR="00061973" w:rsidRPr="006E700B">
        <w:rPr>
          <w:rFonts w:ascii="Times New Roman" w:hAnsi="Times New Roman"/>
          <w:lang w:val="de-DE"/>
        </w:rPr>
        <w:t>Diese</w:t>
      </w:r>
      <w:r w:rsidR="00AB1233">
        <w:rPr>
          <w:rFonts w:ascii="Times New Roman" w:hAnsi="Times New Roman"/>
          <w:lang w:val="de-DE"/>
        </w:rPr>
        <w:t>/</w:t>
      </w:r>
      <w:r w:rsidR="00061973" w:rsidRPr="006E700B">
        <w:rPr>
          <w:rFonts w:ascii="Times New Roman" w:hAnsi="Times New Roman"/>
          <w:lang w:val="de-DE"/>
        </w:rPr>
        <w:t xml:space="preserve">r führt in Erfüllung </w:t>
      </w:r>
      <w:r w:rsidR="00AB1233">
        <w:rPr>
          <w:rFonts w:ascii="Times New Roman" w:hAnsi="Times New Roman"/>
          <w:lang w:val="de-DE"/>
        </w:rPr>
        <w:t>ihrer</w:t>
      </w:r>
      <w:r>
        <w:rPr>
          <w:rFonts w:ascii="Times New Roman" w:hAnsi="Times New Roman"/>
          <w:lang w:val="de-DE"/>
        </w:rPr>
        <w:t>/</w:t>
      </w:r>
      <w:r w:rsidRPr="006E700B">
        <w:rPr>
          <w:rFonts w:ascii="Times New Roman" w:hAnsi="Times New Roman"/>
          <w:lang w:val="de-DE"/>
        </w:rPr>
        <w:t xml:space="preserve">seiner </w:t>
      </w:r>
      <w:r w:rsidR="00061973" w:rsidRPr="006E700B">
        <w:rPr>
          <w:rFonts w:ascii="Times New Roman" w:hAnsi="Times New Roman"/>
          <w:lang w:val="de-DE"/>
        </w:rPr>
        <w:t>Aufgaben die Funktionsbezeichnung "Gemeinde</w:t>
      </w:r>
      <w:r w:rsidR="00D00E98">
        <w:rPr>
          <w:rFonts w:ascii="Times New Roman" w:hAnsi="Times New Roman"/>
          <w:lang w:val="de-DE"/>
        </w:rPr>
        <w:softHyphen/>
      </w:r>
      <w:r w:rsidR="00CD4476">
        <w:rPr>
          <w:rFonts w:ascii="Times New Roman" w:hAnsi="Times New Roman"/>
          <w:lang w:val="de-DE"/>
        </w:rPr>
        <w:t>ärztin/</w:t>
      </w:r>
      <w:proofErr w:type="spellStart"/>
      <w:r w:rsidR="00061973" w:rsidRPr="006E700B">
        <w:rPr>
          <w:rFonts w:ascii="Times New Roman" w:hAnsi="Times New Roman"/>
          <w:lang w:val="de-DE"/>
        </w:rPr>
        <w:t>arzt</w:t>
      </w:r>
      <w:proofErr w:type="spellEnd"/>
      <w:r w:rsidR="00061973" w:rsidRPr="006E700B">
        <w:rPr>
          <w:rFonts w:ascii="Times New Roman" w:hAnsi="Times New Roman"/>
          <w:lang w:val="de-DE"/>
        </w:rPr>
        <w:t>"</w:t>
      </w:r>
      <w:r w:rsidR="00061973" w:rsidRPr="006E700B">
        <w:rPr>
          <w:rFonts w:ascii="Times New Roman" w:hAnsi="Times New Roman"/>
          <w:i/>
          <w:lang w:val="de-DE"/>
        </w:rPr>
        <w:t>.</w:t>
      </w:r>
      <w:r w:rsidR="00061973">
        <w:rPr>
          <w:rFonts w:ascii="Times New Roman" w:hAnsi="Times New Roman"/>
          <w:i/>
          <w:lang w:val="de-DE"/>
        </w:rPr>
        <w:t xml:space="preserve"> </w:t>
      </w:r>
      <w:r w:rsidR="00061973">
        <w:rPr>
          <w:rFonts w:ascii="Times New Roman" w:hAnsi="Times New Roman"/>
          <w:lang w:val="de-DE"/>
        </w:rPr>
        <w:t>(Dem Vertrag liegt der Beschluss des Gemeinderates/de</w:t>
      </w:r>
      <w:r w:rsidR="00450232">
        <w:rPr>
          <w:rFonts w:ascii="Times New Roman" w:hAnsi="Times New Roman"/>
          <w:lang w:val="de-DE"/>
        </w:rPr>
        <w:t xml:space="preserve">r Verbandsversammlung des </w:t>
      </w:r>
      <w:r w:rsidR="00061973" w:rsidRPr="00450232">
        <w:rPr>
          <w:rFonts w:ascii="Times New Roman" w:hAnsi="Times New Roman"/>
          <w:lang w:val="de-DE"/>
        </w:rPr>
        <w:t>Sanitäts</w:t>
      </w:r>
      <w:r w:rsidR="00450232" w:rsidRPr="00450232">
        <w:rPr>
          <w:rFonts w:ascii="Times New Roman" w:hAnsi="Times New Roman"/>
          <w:lang w:val="de-DE"/>
        </w:rPr>
        <w:t>gemeindeverband</w:t>
      </w:r>
      <w:r w:rsidR="00061973" w:rsidRPr="00450232">
        <w:rPr>
          <w:rFonts w:ascii="Times New Roman" w:hAnsi="Times New Roman"/>
          <w:lang w:val="de-DE"/>
        </w:rPr>
        <w:t xml:space="preserve">es </w:t>
      </w:r>
      <w:r w:rsidR="0000079B">
        <w:rPr>
          <w:rFonts w:ascii="Times New Roman" w:hAnsi="Times New Roman"/>
          <w:lang w:val="de-DE"/>
        </w:rPr>
        <w:t>.....................................................</w:t>
      </w:r>
      <w:r w:rsidR="00061973">
        <w:rPr>
          <w:rFonts w:ascii="Times New Roman" w:hAnsi="Times New Roman"/>
          <w:lang w:val="de-DE"/>
        </w:rPr>
        <w:t>vom ........................................</w:t>
      </w:r>
      <w:r w:rsidR="00061973" w:rsidRPr="00683EBD">
        <w:rPr>
          <w:rFonts w:ascii="Times New Roman" w:hAnsi="Times New Roman"/>
          <w:lang w:val="de-DE"/>
        </w:rPr>
        <w:t xml:space="preserve"> </w:t>
      </w:r>
      <w:r w:rsidR="00061973">
        <w:rPr>
          <w:rFonts w:ascii="Times New Roman" w:hAnsi="Times New Roman"/>
          <w:lang w:val="de-DE"/>
        </w:rPr>
        <w:t xml:space="preserve">zugrunde.) </w:t>
      </w:r>
    </w:p>
    <w:p w14:paraId="2837BC3B" w14:textId="77777777" w:rsidR="00061973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* Bei Vertragsabschluss mit einer Ärztin ist der Vertrag jeweils abzuändern</w:t>
      </w:r>
      <w:r w:rsidR="000A496B">
        <w:rPr>
          <w:rFonts w:ascii="Times New Roman" w:hAnsi="Times New Roman"/>
          <w:lang w:val="de-DE"/>
        </w:rPr>
        <w:t>.</w:t>
      </w:r>
    </w:p>
    <w:p w14:paraId="7D3CF8D9" w14:textId="77777777" w:rsidR="00061973" w:rsidRDefault="00061973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27239FBC" w14:textId="77777777" w:rsidR="00ED39B2" w:rsidRDefault="00ED39B2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1CB3AF5D" w14:textId="77777777" w:rsidR="00061973" w:rsidRPr="0094635D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II</w:t>
      </w:r>
    </w:p>
    <w:p w14:paraId="345B41E0" w14:textId="77777777" w:rsidR="00061973" w:rsidRPr="0094635D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Wohnsitz, Berufssitz, räumlicher Geltungsbereich</w:t>
      </w:r>
    </w:p>
    <w:p w14:paraId="2BFB05F8" w14:textId="77777777" w:rsidR="00061973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5820BB88" w14:textId="77777777" w:rsidR="00061973" w:rsidRDefault="00AB123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Frau/Herr </w:t>
      </w:r>
      <w:r w:rsidR="00061973">
        <w:rPr>
          <w:rFonts w:ascii="Times New Roman" w:hAnsi="Times New Roman"/>
          <w:lang w:val="de-DE"/>
        </w:rPr>
        <w:t>Dr. med. .................................................................. wohnt in ................................., ihr</w:t>
      </w:r>
      <w:r>
        <w:rPr>
          <w:rFonts w:ascii="Times New Roman" w:hAnsi="Times New Roman"/>
          <w:lang w:val="de-DE"/>
        </w:rPr>
        <w:t>/sein</w:t>
      </w:r>
      <w:r w:rsidR="00061973">
        <w:rPr>
          <w:rFonts w:ascii="Times New Roman" w:hAnsi="Times New Roman"/>
          <w:lang w:val="de-DE"/>
        </w:rPr>
        <w:t xml:space="preserve"> Berufssitz ist in ...................................................................</w:t>
      </w:r>
      <w:r w:rsidR="00061973" w:rsidRPr="00910031">
        <w:rPr>
          <w:rFonts w:ascii="Times New Roman" w:hAnsi="Times New Roman"/>
          <w:lang w:val="de-DE"/>
        </w:rPr>
        <w:t xml:space="preserve"> </w:t>
      </w:r>
      <w:r w:rsidR="00061973">
        <w:rPr>
          <w:rFonts w:ascii="Times New Roman" w:hAnsi="Times New Roman"/>
          <w:lang w:val="de-DE"/>
        </w:rPr>
        <w:t>Der räumliche Aufgaben</w:t>
      </w:r>
      <w:r w:rsidR="00ED39B2">
        <w:rPr>
          <w:rFonts w:ascii="Times New Roman" w:hAnsi="Times New Roman"/>
          <w:lang w:val="de-DE"/>
        </w:rPr>
        <w:softHyphen/>
      </w:r>
      <w:r w:rsidR="00061973">
        <w:rPr>
          <w:rFonts w:ascii="Times New Roman" w:hAnsi="Times New Roman"/>
          <w:lang w:val="de-DE"/>
        </w:rPr>
        <w:lastRenderedPageBreak/>
        <w:t xml:space="preserve">bereich </w:t>
      </w:r>
      <w:r>
        <w:rPr>
          <w:rFonts w:ascii="Times New Roman" w:hAnsi="Times New Roman"/>
          <w:lang w:val="de-DE"/>
        </w:rPr>
        <w:t>der/</w:t>
      </w:r>
      <w:r w:rsidR="00E86D59">
        <w:rPr>
          <w:rFonts w:ascii="Times New Roman" w:hAnsi="Times New Roman"/>
          <w:lang w:val="de-DE"/>
        </w:rPr>
        <w:t xml:space="preserve">des </w:t>
      </w:r>
      <w:proofErr w:type="spellStart"/>
      <w:r w:rsidR="00E86D59">
        <w:rPr>
          <w:rFonts w:ascii="Times New Roman" w:hAnsi="Times New Roman"/>
          <w:lang w:val="de-DE"/>
        </w:rPr>
        <w:t>Gemeindärztin</w:t>
      </w:r>
      <w:proofErr w:type="spellEnd"/>
      <w:r w:rsidR="00E86D59">
        <w:rPr>
          <w:rFonts w:ascii="Times New Roman" w:hAnsi="Times New Roman"/>
          <w:lang w:val="de-DE"/>
        </w:rPr>
        <w:t>/</w:t>
      </w:r>
      <w:proofErr w:type="spellStart"/>
      <w:r w:rsidR="00061973">
        <w:rPr>
          <w:rFonts w:ascii="Times New Roman" w:hAnsi="Times New Roman"/>
          <w:lang w:val="de-DE"/>
        </w:rPr>
        <w:t>arztes</w:t>
      </w:r>
      <w:proofErr w:type="spellEnd"/>
      <w:r w:rsidR="00061973">
        <w:rPr>
          <w:rFonts w:ascii="Times New Roman" w:hAnsi="Times New Roman"/>
          <w:lang w:val="de-DE"/>
        </w:rPr>
        <w:t xml:space="preserve"> erstreckt sich auf das Gebiet der Gemeinde/des Teiles der Gemeinde</w:t>
      </w:r>
      <w:r>
        <w:rPr>
          <w:rFonts w:ascii="Times New Roman" w:hAnsi="Times New Roman"/>
          <w:lang w:val="de-DE"/>
        </w:rPr>
        <w:t>/n</w:t>
      </w:r>
      <w:r w:rsidR="00061973">
        <w:rPr>
          <w:rFonts w:ascii="Times New Roman" w:hAnsi="Times New Roman"/>
          <w:lang w:val="de-DE"/>
        </w:rPr>
        <w:t xml:space="preserve"> ......................................................../des Sanitätsgemeindeverbandes.</w:t>
      </w:r>
    </w:p>
    <w:p w14:paraId="7AC73256" w14:textId="77777777" w:rsidR="00061973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Ein Anspruch de</w:t>
      </w:r>
      <w:r w:rsidR="00E86D59">
        <w:rPr>
          <w:rFonts w:ascii="Times New Roman" w:hAnsi="Times New Roman"/>
          <w:lang w:val="de-DE"/>
        </w:rPr>
        <w:t>r/</w:t>
      </w:r>
      <w:r w:rsidR="005C6ED5">
        <w:rPr>
          <w:rFonts w:ascii="Times New Roman" w:hAnsi="Times New Roman"/>
          <w:lang w:val="de-DE"/>
        </w:rPr>
        <w:t>de</w:t>
      </w:r>
      <w:r>
        <w:rPr>
          <w:rFonts w:ascii="Times New Roman" w:hAnsi="Times New Roman"/>
          <w:lang w:val="de-DE"/>
        </w:rPr>
        <w:t>s Gemeinde</w:t>
      </w:r>
      <w:r w:rsidR="00E86D59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arztes</w:t>
      </w:r>
      <w:proofErr w:type="spellEnd"/>
      <w:r>
        <w:rPr>
          <w:rFonts w:ascii="Times New Roman" w:hAnsi="Times New Roman"/>
          <w:lang w:val="de-DE"/>
        </w:rPr>
        <w:t xml:space="preserve"> auf unveränderte Beibehaltung des räumlichen Auf</w:t>
      </w:r>
      <w:r w:rsidR="00D00E98">
        <w:rPr>
          <w:rFonts w:ascii="Times New Roman" w:hAnsi="Times New Roman"/>
          <w:lang w:val="de-DE"/>
        </w:rPr>
        <w:softHyphen/>
      </w:r>
      <w:r>
        <w:rPr>
          <w:rFonts w:ascii="Times New Roman" w:hAnsi="Times New Roman"/>
          <w:lang w:val="de-DE"/>
        </w:rPr>
        <w:t>gabenbereiches entsteht nicht.</w:t>
      </w:r>
    </w:p>
    <w:p w14:paraId="46E2F697" w14:textId="77777777" w:rsidR="009E6766" w:rsidRDefault="009E6766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0C1AE7AF" w14:textId="77777777" w:rsidR="009E6766" w:rsidRDefault="009E6766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7F36DC78" w14:textId="77777777" w:rsidR="00061973" w:rsidRPr="0094635D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III</w:t>
      </w:r>
    </w:p>
    <w:p w14:paraId="76B4D4C3" w14:textId="77777777" w:rsidR="00061973" w:rsidRPr="0094635D" w:rsidRDefault="009249DC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Entgelt</w:t>
      </w:r>
    </w:p>
    <w:p w14:paraId="12532FB5" w14:textId="77777777" w:rsidR="00061973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1C59F7C4" w14:textId="77777777" w:rsidR="00A55347" w:rsidRDefault="009249DC" w:rsidP="00061973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Das Entgelt für d</w:t>
      </w:r>
      <w:r w:rsidR="00D32F70">
        <w:rPr>
          <w:rFonts w:ascii="Times New Roman" w:hAnsi="Times New Roman"/>
          <w:lang w:val="de-DE"/>
        </w:rPr>
        <w:t>ie/d</w:t>
      </w:r>
      <w:r w:rsidR="00061973" w:rsidRPr="00143B80">
        <w:rPr>
          <w:rFonts w:ascii="Times New Roman" w:hAnsi="Times New Roman"/>
          <w:lang w:val="de-DE"/>
        </w:rPr>
        <w:t>er Gemeindearzt</w:t>
      </w:r>
      <w:r w:rsidR="00D32F70">
        <w:rPr>
          <w:rFonts w:ascii="Times New Roman" w:hAnsi="Times New Roman"/>
          <w:lang w:val="de-DE"/>
        </w:rPr>
        <w:t>/</w:t>
      </w:r>
      <w:proofErr w:type="spellStart"/>
      <w:r w:rsidR="00D32F70">
        <w:rPr>
          <w:rFonts w:ascii="Times New Roman" w:hAnsi="Times New Roman"/>
          <w:lang w:val="de-DE"/>
        </w:rPr>
        <w:t>ärztin</w:t>
      </w:r>
      <w:proofErr w:type="spellEnd"/>
      <w:r w:rsidR="00061973" w:rsidRPr="00143B80">
        <w:rPr>
          <w:rFonts w:ascii="Times New Roman" w:hAnsi="Times New Roman"/>
          <w:lang w:val="de-DE"/>
        </w:rPr>
        <w:t xml:space="preserve"> für die </w:t>
      </w:r>
      <w:r w:rsidR="00C15FA5">
        <w:rPr>
          <w:rFonts w:ascii="Times New Roman" w:hAnsi="Times New Roman"/>
          <w:lang w:val="de-DE"/>
        </w:rPr>
        <w:t xml:space="preserve">aufgrund </w:t>
      </w:r>
      <w:r w:rsidR="00A55347">
        <w:rPr>
          <w:rFonts w:ascii="Times New Roman" w:hAnsi="Times New Roman"/>
          <w:lang w:val="de-DE"/>
        </w:rPr>
        <w:t xml:space="preserve">der </w:t>
      </w:r>
      <w:r w:rsidR="00C15FA5">
        <w:rPr>
          <w:rFonts w:ascii="Times New Roman" w:hAnsi="Times New Roman"/>
          <w:lang w:val="de-DE"/>
        </w:rPr>
        <w:t xml:space="preserve">Anlage 1 </w:t>
      </w:r>
      <w:r w:rsidR="00061973" w:rsidRPr="00143B80">
        <w:rPr>
          <w:rFonts w:ascii="Times New Roman" w:hAnsi="Times New Roman"/>
          <w:lang w:val="de-DE"/>
        </w:rPr>
        <w:t>erbrachte</w:t>
      </w:r>
      <w:r w:rsidR="00D32F70">
        <w:rPr>
          <w:rFonts w:ascii="Times New Roman" w:hAnsi="Times New Roman"/>
          <w:lang w:val="de-DE"/>
        </w:rPr>
        <w:t>n</w:t>
      </w:r>
      <w:r w:rsidR="00061973" w:rsidRPr="00143B80">
        <w:rPr>
          <w:rFonts w:ascii="Times New Roman" w:hAnsi="Times New Roman"/>
          <w:lang w:val="de-DE"/>
        </w:rPr>
        <w:t xml:space="preserve"> Leistung</w:t>
      </w:r>
      <w:r w:rsidR="00D32F70">
        <w:rPr>
          <w:rFonts w:ascii="Times New Roman" w:hAnsi="Times New Roman"/>
          <w:lang w:val="de-DE"/>
        </w:rPr>
        <w:t>en</w:t>
      </w:r>
      <w:r w:rsidR="00061973" w:rsidRPr="00143B80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beträg</w:t>
      </w:r>
      <w:r w:rsidR="00061973" w:rsidRPr="00143B80">
        <w:rPr>
          <w:rFonts w:ascii="Times New Roman" w:hAnsi="Times New Roman"/>
          <w:lang w:val="de-DE"/>
        </w:rPr>
        <w:t>t</w:t>
      </w:r>
      <w:r w:rsidR="00A55347">
        <w:rPr>
          <w:rFonts w:ascii="Times New Roman" w:hAnsi="Times New Roman"/>
          <w:lang w:val="de-DE"/>
        </w:rPr>
        <w:t>:</w:t>
      </w:r>
    </w:p>
    <w:p w14:paraId="4282D8D8" w14:textId="77777777" w:rsidR="00EA1B01" w:rsidRPr="00EA1B01" w:rsidRDefault="00ED39B2" w:rsidP="00EA1B01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1.</w:t>
      </w:r>
      <w:r>
        <w:rPr>
          <w:rFonts w:ascii="Times New Roman" w:hAnsi="Times New Roman"/>
          <w:szCs w:val="24"/>
          <w:lang w:val="de-DE"/>
        </w:rPr>
        <w:tab/>
      </w:r>
      <w:r w:rsidR="00EA1B01" w:rsidRPr="00EA1B01">
        <w:rPr>
          <w:rFonts w:ascii="Times New Roman" w:hAnsi="Times New Roman"/>
          <w:szCs w:val="24"/>
          <w:lang w:val="de-DE"/>
        </w:rPr>
        <w:t>Tarif für Totenbeschau (laut Anlage 1 Ziffer 1)</w:t>
      </w:r>
    </w:p>
    <w:p w14:paraId="30C5AA9D" w14:textId="6C7E2469" w:rsidR="00EA1B01" w:rsidRDefault="00835A15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490677">
        <w:rPr>
          <w:rFonts w:ascii="Times New Roman" w:hAnsi="Times New Roman"/>
          <w:lang w:val="de-DE"/>
        </w:rPr>
        <w:t>werktags in der Zeit von 7:00 bis 19:00 Uhr</w:t>
      </w:r>
      <w:r w:rsidR="00490677">
        <w:rPr>
          <w:rFonts w:ascii="Times New Roman" w:hAnsi="Times New Roman"/>
          <w:lang w:val="de-DE"/>
        </w:rPr>
        <w:tab/>
      </w:r>
      <w:r w:rsidR="00490677">
        <w:rPr>
          <w:rFonts w:ascii="Times New Roman" w:hAnsi="Times New Roman"/>
          <w:lang w:val="de-DE"/>
        </w:rPr>
        <w:tab/>
      </w:r>
      <w:r w:rsidR="00490677">
        <w:rPr>
          <w:rFonts w:ascii="Times New Roman" w:hAnsi="Times New Roman"/>
          <w:lang w:val="de-DE"/>
        </w:rPr>
        <w:tab/>
      </w:r>
      <w:r w:rsidR="00490677">
        <w:rPr>
          <w:rFonts w:ascii="Times New Roman" w:hAnsi="Times New Roman"/>
          <w:lang w:val="de-DE"/>
        </w:rPr>
        <w:tab/>
      </w:r>
      <w:r w:rsidR="00490677">
        <w:rPr>
          <w:rFonts w:ascii="Times New Roman" w:hAnsi="Times New Roman"/>
          <w:lang w:val="de-DE"/>
        </w:rPr>
        <w:tab/>
        <w:t>216,09</w:t>
      </w:r>
      <w:r w:rsidR="00EA1B01">
        <w:rPr>
          <w:rFonts w:ascii="Times New Roman" w:hAnsi="Times New Roman"/>
          <w:lang w:val="de-DE"/>
        </w:rPr>
        <w:t xml:space="preserve"> Euro*</w:t>
      </w:r>
    </w:p>
    <w:p w14:paraId="05BF4437" w14:textId="77777777" w:rsidR="00490677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</w:p>
    <w:p w14:paraId="2A2F2234" w14:textId="15A8A443" w:rsidR="00EA1B01" w:rsidRDefault="00490677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werktags in der Nacht von 19:00 bis 7:00 Uhr</w:t>
      </w:r>
    </w:p>
    <w:p w14:paraId="6D3FDE35" w14:textId="221E8AE4" w:rsidR="00EA1B01" w:rsidRDefault="00490677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und an Samstagen, Sonn-, und Feiertagen zwischen 7:00 bis 19:00 Uhr</w:t>
      </w:r>
      <w:r>
        <w:rPr>
          <w:rFonts w:ascii="Times New Roman" w:hAnsi="Times New Roman"/>
          <w:lang w:val="de-DE"/>
        </w:rPr>
        <w:tab/>
      </w:r>
      <w:r w:rsidR="00B22C54">
        <w:rPr>
          <w:rFonts w:ascii="Times New Roman" w:hAnsi="Times New Roman"/>
          <w:lang w:val="de-DE"/>
        </w:rPr>
        <w:t>324,14</w:t>
      </w:r>
      <w:r>
        <w:rPr>
          <w:rFonts w:ascii="Times New Roman" w:hAnsi="Times New Roman"/>
          <w:lang w:val="de-DE"/>
        </w:rPr>
        <w:t xml:space="preserve"> Euro*</w:t>
      </w:r>
    </w:p>
    <w:p w14:paraId="304A387D" w14:textId="77777777" w:rsidR="00490677" w:rsidRDefault="00490677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</w:p>
    <w:p w14:paraId="492F4AA2" w14:textId="2A65DBA5" w:rsidR="00490677" w:rsidRDefault="00490677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an Samstagen, Sonn- und Feiertagen von 19:00 bis 7:00 Uhr</w:t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ab/>
        <w:t>432,18 Euro*</w:t>
      </w:r>
    </w:p>
    <w:p w14:paraId="463C95BC" w14:textId="77777777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40336C8F" w14:textId="792D8D74" w:rsidR="004E3A73" w:rsidRDefault="00EA1B01" w:rsidP="00490677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 w:rsidRPr="00EA1B01">
        <w:rPr>
          <w:rFonts w:ascii="Times New Roman" w:hAnsi="Times New Roman"/>
          <w:szCs w:val="24"/>
          <w:lang w:val="de-DE"/>
        </w:rPr>
        <w:t>2.</w:t>
      </w:r>
      <w:r w:rsidR="00ED39B2">
        <w:rPr>
          <w:rFonts w:ascii="Times New Roman" w:hAnsi="Times New Roman"/>
          <w:szCs w:val="24"/>
          <w:lang w:val="de-DE"/>
        </w:rPr>
        <w:tab/>
      </w:r>
      <w:r w:rsidRPr="00EA1B01">
        <w:rPr>
          <w:rFonts w:ascii="Times New Roman" w:hAnsi="Times New Roman"/>
          <w:szCs w:val="24"/>
          <w:lang w:val="de-DE"/>
        </w:rPr>
        <w:t>Tarif für Sachverständigentätigkeiten (laut Anlage 1 Ziffer 2)</w:t>
      </w:r>
      <w:r w:rsidR="00490677" w:rsidRPr="00490677">
        <w:rPr>
          <w:rFonts w:ascii="Times New Roman" w:hAnsi="Times New Roman"/>
          <w:lang w:val="de-DE"/>
        </w:rPr>
        <w:t xml:space="preserve"> </w:t>
      </w:r>
      <w:r w:rsidR="00490677">
        <w:rPr>
          <w:rFonts w:ascii="Times New Roman" w:hAnsi="Times New Roman"/>
          <w:lang w:val="de-DE"/>
        </w:rPr>
        <w:t>pro begonnener Stunde</w:t>
      </w:r>
      <w:r w:rsidR="00490677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 w:rsidRPr="00490677">
        <w:rPr>
          <w:rFonts w:ascii="Times New Roman" w:hAnsi="Times New Roman"/>
          <w:lang w:val="de-DE"/>
        </w:rPr>
        <w:t>150</w:t>
      </w:r>
      <w:r>
        <w:rPr>
          <w:rFonts w:ascii="Times New Roman" w:hAnsi="Times New Roman"/>
          <w:lang w:val="de-DE"/>
        </w:rPr>
        <w:t xml:space="preserve"> Euro </w:t>
      </w:r>
    </w:p>
    <w:p w14:paraId="274704BE" w14:textId="0FD8781B" w:rsidR="00490677" w:rsidRPr="00490677" w:rsidRDefault="004E3A73" w:rsidP="00490677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0A496B">
        <w:rPr>
          <w:rFonts w:ascii="Times New Roman" w:hAnsi="Times New Roman"/>
          <w:lang w:val="de-DE"/>
        </w:rPr>
        <w:t>(Im Hinblick auf die Verrechnung der Umsatzsteuer in der gesetzlichen Höhe sind die jeweils geltenden Steuervorschriften zu beachten.)</w:t>
      </w:r>
    </w:p>
    <w:p w14:paraId="1143643A" w14:textId="77777777" w:rsidR="00006B3D" w:rsidRDefault="00006B3D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6168AEBB" w14:textId="4B853492" w:rsidR="00EA1B01" w:rsidRP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  <w:r w:rsidRPr="00EA1B01">
        <w:rPr>
          <w:rFonts w:ascii="Times New Roman" w:hAnsi="Times New Roman"/>
          <w:szCs w:val="24"/>
          <w:lang w:val="de-DE"/>
        </w:rPr>
        <w:t>3.</w:t>
      </w:r>
      <w:r w:rsidR="00ED39B2">
        <w:rPr>
          <w:rFonts w:ascii="Times New Roman" w:hAnsi="Times New Roman"/>
          <w:szCs w:val="24"/>
          <w:lang w:val="de-DE"/>
        </w:rPr>
        <w:tab/>
      </w:r>
      <w:r w:rsidRPr="00EA1B01">
        <w:rPr>
          <w:rFonts w:ascii="Times New Roman" w:hAnsi="Times New Roman"/>
          <w:szCs w:val="24"/>
          <w:lang w:val="de-DE"/>
        </w:rPr>
        <w:t>Tarif für Angelegenheiten der Schulgesundheit (laut Anlage 1 Ziffer 3)</w:t>
      </w:r>
      <w:r w:rsidR="00490677">
        <w:rPr>
          <w:rFonts w:ascii="Times New Roman" w:hAnsi="Times New Roman"/>
          <w:szCs w:val="24"/>
          <w:lang w:val="de-DE"/>
        </w:rPr>
        <w:t xml:space="preserve"> pro begonnener Stunde </w:t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</w:r>
      <w:r w:rsidR="00490677">
        <w:rPr>
          <w:rFonts w:ascii="Times New Roman" w:hAnsi="Times New Roman"/>
          <w:szCs w:val="24"/>
          <w:lang w:val="de-DE"/>
        </w:rPr>
        <w:tab/>
        <w:t>150 Euro</w:t>
      </w:r>
    </w:p>
    <w:p w14:paraId="0804157A" w14:textId="15DCEE4D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 w:val="28"/>
          <w:szCs w:val="28"/>
          <w:lang w:val="de-DE"/>
        </w:rPr>
        <w:tab/>
      </w:r>
    </w:p>
    <w:p w14:paraId="1FB89F1F" w14:textId="77777777" w:rsidR="006266B1" w:rsidRDefault="006266B1" w:rsidP="00EA1B01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</w:p>
    <w:p w14:paraId="08BD2BC7" w14:textId="77777777" w:rsidR="00EA1B01" w:rsidRPr="00EA1B01" w:rsidRDefault="00CA2451" w:rsidP="00EA1B01">
      <w:pPr>
        <w:tabs>
          <w:tab w:val="left" w:pos="0"/>
          <w:tab w:val="left" w:pos="487"/>
        </w:tabs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Cs w:val="24"/>
          <w:lang w:val="de-DE"/>
        </w:rPr>
        <w:t>4</w:t>
      </w:r>
      <w:r w:rsidR="00EA1B01" w:rsidRPr="00EA1B01">
        <w:rPr>
          <w:rFonts w:ascii="Times New Roman" w:hAnsi="Times New Roman"/>
          <w:szCs w:val="24"/>
          <w:lang w:val="de-DE"/>
        </w:rPr>
        <w:t>.</w:t>
      </w:r>
      <w:r w:rsidR="00ED39B2">
        <w:rPr>
          <w:rFonts w:ascii="Times New Roman" w:hAnsi="Times New Roman"/>
          <w:szCs w:val="24"/>
          <w:lang w:val="de-DE"/>
        </w:rPr>
        <w:tab/>
      </w:r>
      <w:r w:rsidR="00EA1B01" w:rsidRPr="00EA1B01">
        <w:rPr>
          <w:rFonts w:ascii="Times New Roman" w:hAnsi="Times New Roman"/>
          <w:szCs w:val="24"/>
          <w:lang w:val="de-DE"/>
        </w:rPr>
        <w:t xml:space="preserve">Tarif für Vorsorgemaßnahmen im Rahmen der zivilen Landesverteidigung (laut Anlage 1 </w:t>
      </w:r>
      <w:r w:rsidR="00EA1B01">
        <w:rPr>
          <w:rFonts w:ascii="Times New Roman" w:hAnsi="Times New Roman"/>
          <w:szCs w:val="24"/>
          <w:lang w:val="de-DE"/>
        </w:rPr>
        <w:tab/>
      </w:r>
      <w:r w:rsidR="00EA1B01" w:rsidRPr="00EA1B01">
        <w:rPr>
          <w:rFonts w:ascii="Times New Roman" w:hAnsi="Times New Roman"/>
          <w:szCs w:val="24"/>
          <w:lang w:val="de-DE"/>
        </w:rPr>
        <w:t xml:space="preserve">Ziffer </w:t>
      </w:r>
      <w:r w:rsidRPr="006266B1">
        <w:rPr>
          <w:rFonts w:ascii="Times New Roman" w:hAnsi="Times New Roman"/>
          <w:szCs w:val="24"/>
          <w:lang w:val="de-DE"/>
        </w:rPr>
        <w:t>4</w:t>
      </w:r>
      <w:r w:rsidR="00EA1B01" w:rsidRPr="005D18FC">
        <w:rPr>
          <w:rFonts w:ascii="Times New Roman" w:hAnsi="Times New Roman"/>
          <w:szCs w:val="24"/>
          <w:lang w:val="de-DE"/>
        </w:rPr>
        <w:t xml:space="preserve">) </w:t>
      </w:r>
      <w:r w:rsidR="00EA1B01" w:rsidRPr="005D18FC">
        <w:rPr>
          <w:rFonts w:ascii="Times New Roman" w:hAnsi="Times New Roman"/>
          <w:sz w:val="28"/>
          <w:szCs w:val="28"/>
          <w:lang w:val="de-DE"/>
        </w:rPr>
        <w:tab/>
      </w:r>
      <w:r w:rsidR="00EA1B01" w:rsidRPr="00EA1B01">
        <w:rPr>
          <w:rFonts w:ascii="Times New Roman" w:hAnsi="Times New Roman"/>
          <w:sz w:val="28"/>
          <w:szCs w:val="28"/>
          <w:lang w:val="de-DE"/>
        </w:rPr>
        <w:t>..........................................................................................</w:t>
      </w:r>
    </w:p>
    <w:p w14:paraId="5C4517A8" w14:textId="77777777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</w:p>
    <w:p w14:paraId="61A961DE" w14:textId="656F8040" w:rsidR="00EA1B01" w:rsidRPr="005D18FC" w:rsidRDefault="00CA2451" w:rsidP="00EA1B01">
      <w:pPr>
        <w:tabs>
          <w:tab w:val="left" w:pos="0"/>
          <w:tab w:val="left" w:pos="487"/>
        </w:tabs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5</w:t>
      </w:r>
      <w:r w:rsidR="00ED39B2">
        <w:rPr>
          <w:rFonts w:ascii="Times New Roman" w:hAnsi="Times New Roman"/>
          <w:szCs w:val="24"/>
          <w:lang w:val="de-DE"/>
        </w:rPr>
        <w:t>.</w:t>
      </w:r>
      <w:r w:rsidR="00ED39B2">
        <w:rPr>
          <w:rFonts w:ascii="Times New Roman" w:hAnsi="Times New Roman"/>
          <w:szCs w:val="24"/>
          <w:lang w:val="de-DE"/>
        </w:rPr>
        <w:tab/>
      </w:r>
      <w:r w:rsidR="00EA1B01" w:rsidRPr="00EA1B01">
        <w:rPr>
          <w:rFonts w:ascii="Times New Roman" w:hAnsi="Times New Roman"/>
          <w:szCs w:val="24"/>
          <w:lang w:val="de-DE"/>
        </w:rPr>
        <w:t xml:space="preserve">Einstellungsuntersuchung eines Gemeindebediensteten </w:t>
      </w:r>
      <w:r w:rsidR="007D30D8" w:rsidRPr="005D18FC">
        <w:rPr>
          <w:rFonts w:ascii="Times New Roman" w:hAnsi="Times New Roman"/>
          <w:szCs w:val="24"/>
          <w:lang w:val="de-DE"/>
        </w:rPr>
        <w:t>(laut Anlage 1 Z. 5)</w:t>
      </w:r>
      <w:r w:rsidR="004E3A73">
        <w:rPr>
          <w:rFonts w:ascii="Times New Roman" w:hAnsi="Times New Roman"/>
          <w:szCs w:val="24"/>
          <w:lang w:val="de-DE"/>
        </w:rPr>
        <w:t xml:space="preserve"> pro begonnener Stunde </w:t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</w:r>
      <w:r w:rsidR="004E3A73">
        <w:rPr>
          <w:rFonts w:ascii="Times New Roman" w:hAnsi="Times New Roman"/>
          <w:szCs w:val="24"/>
          <w:lang w:val="de-DE"/>
        </w:rPr>
        <w:tab/>
        <w:t xml:space="preserve">150 Euro </w:t>
      </w:r>
    </w:p>
    <w:p w14:paraId="722A3E17" w14:textId="77777777" w:rsidR="004E3A73" w:rsidRDefault="004E3A73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44E71EF3" w14:textId="323ED54D" w:rsidR="004E3A73" w:rsidRDefault="004E3A73" w:rsidP="004E3A73">
      <w:pPr>
        <w:tabs>
          <w:tab w:val="left" w:pos="0"/>
          <w:tab w:val="left" w:pos="487"/>
        </w:tabs>
        <w:ind w:left="480" w:hanging="48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5.</w:t>
      </w:r>
      <w:r>
        <w:rPr>
          <w:rFonts w:ascii="Times New Roman" w:hAnsi="Times New Roman"/>
          <w:lang w:val="de-DE"/>
        </w:rPr>
        <w:tab/>
        <w:t>Für die in den Ziffern 2.), 3.) und 5.) genannten Tätigkeiten erhöht sich der darin angeführte Tarif pro begonnener Stunde ab</w:t>
      </w:r>
    </w:p>
    <w:p w14:paraId="7BF98277" w14:textId="4ED9559B" w:rsidR="004E3A73" w:rsidRDefault="004E3A73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1.4.2026 auf 190 Euro</w:t>
      </w:r>
    </w:p>
    <w:p w14:paraId="64E8E47D" w14:textId="398C8047" w:rsidR="004E3A73" w:rsidRDefault="004E3A73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1.4.2027 auf 220 Euro.</w:t>
      </w:r>
    </w:p>
    <w:p w14:paraId="3A1C79AF" w14:textId="561DC347" w:rsidR="00EA1B01" w:rsidRDefault="004E3A73" w:rsidP="004E3A73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 Valorisierung des Tarifes von 220,00 Euro findet erstmals ab 1.4.2028 nach der für die Totenbeschau getroffene Regelung statt.</w:t>
      </w:r>
      <w:r w:rsidR="00EA1B01">
        <w:rPr>
          <w:rFonts w:ascii="Times New Roman" w:hAnsi="Times New Roman"/>
          <w:lang w:val="de-DE"/>
        </w:rPr>
        <w:tab/>
      </w:r>
    </w:p>
    <w:p w14:paraId="717507F6" w14:textId="77777777" w:rsidR="00EC3DE5" w:rsidRDefault="00EC3DE5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1BF5CF5" w14:textId="77777777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*Valorisierung der Tarife nach dem Verbraucherpreisindex</w:t>
      </w:r>
      <w:r w:rsidR="000A496B">
        <w:rPr>
          <w:rFonts w:ascii="Times New Roman" w:hAnsi="Times New Roman"/>
          <w:lang w:val="de-DE"/>
        </w:rPr>
        <w:t>.</w:t>
      </w:r>
    </w:p>
    <w:p w14:paraId="155DEEC2" w14:textId="77777777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b/>
          <w:sz w:val="28"/>
          <w:szCs w:val="28"/>
          <w:lang w:val="de-DE"/>
        </w:rPr>
      </w:pPr>
    </w:p>
    <w:p w14:paraId="4F9D5474" w14:textId="77777777" w:rsidR="00EA1B01" w:rsidRDefault="00EA1B01" w:rsidP="00EA1B0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61BDC705" w14:textId="77777777" w:rsidR="00061973" w:rsidRDefault="00061973" w:rsidP="00E86D59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lastRenderedPageBreak/>
        <w:t xml:space="preserve">Sind für dieses Entgelt Steuern, Sozialversicherungsbeiträge oder sonstige Abgaben abzuführen, trifft die alleinige Verpflichtung </w:t>
      </w:r>
      <w:proofErr w:type="spellStart"/>
      <w:r>
        <w:rPr>
          <w:rFonts w:ascii="Times New Roman" w:hAnsi="Times New Roman"/>
          <w:lang w:val="de-DE"/>
        </w:rPr>
        <w:t>hiezu</w:t>
      </w:r>
      <w:proofErr w:type="spellEnd"/>
      <w:r>
        <w:rPr>
          <w:rFonts w:ascii="Times New Roman" w:hAnsi="Times New Roman"/>
          <w:lang w:val="de-DE"/>
        </w:rPr>
        <w:t xml:space="preserve"> </w:t>
      </w:r>
      <w:r w:rsidR="00D32F70">
        <w:rPr>
          <w:rFonts w:ascii="Times New Roman" w:hAnsi="Times New Roman"/>
          <w:lang w:val="de-DE"/>
        </w:rPr>
        <w:t>die</w:t>
      </w:r>
      <w:r w:rsidR="00E86D59">
        <w:rPr>
          <w:rFonts w:ascii="Times New Roman" w:hAnsi="Times New Roman"/>
          <w:lang w:val="de-DE"/>
        </w:rPr>
        <w:t xml:space="preserve">/den </w:t>
      </w:r>
      <w:r w:rsidR="00D32F70">
        <w:rPr>
          <w:rFonts w:ascii="Times New Roman" w:hAnsi="Times New Roman"/>
          <w:lang w:val="de-DE"/>
        </w:rPr>
        <w:t>Gemeinde</w:t>
      </w:r>
      <w:r w:rsidR="00E86D59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>.</w:t>
      </w:r>
    </w:p>
    <w:p w14:paraId="488905B3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4BAC79AC" w14:textId="77777777" w:rsidR="009E6766" w:rsidRDefault="009E6766" w:rsidP="00061973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</w:p>
    <w:p w14:paraId="32C48690" w14:textId="77777777" w:rsidR="006266B1" w:rsidRPr="0094635D" w:rsidRDefault="006266B1" w:rsidP="006266B1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IV</w:t>
      </w:r>
    </w:p>
    <w:p w14:paraId="386B1C4D" w14:textId="77777777" w:rsidR="006266B1" w:rsidRPr="0094635D" w:rsidRDefault="006266B1" w:rsidP="006266B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94635D">
        <w:rPr>
          <w:rFonts w:ascii="Times New Roman" w:hAnsi="Times New Roman"/>
          <w:b/>
          <w:lang w:val="de-DE"/>
        </w:rPr>
        <w:t>Verschwiegenheitspflicht</w:t>
      </w:r>
    </w:p>
    <w:p w14:paraId="00299596" w14:textId="77777777" w:rsidR="006266B1" w:rsidRDefault="006266B1" w:rsidP="006266B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565C4646" w14:textId="77777777" w:rsidR="00061973" w:rsidRDefault="006266B1" w:rsidP="00C72D79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Die/Der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ist gemäß Art. 20 B-VG zur Verschwiegenheit verpflichtet.</w:t>
      </w:r>
    </w:p>
    <w:p w14:paraId="2D00E0C5" w14:textId="77777777" w:rsidR="009E6766" w:rsidRDefault="009E6766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15BBB8AA" w14:textId="77777777" w:rsidR="00ED39B2" w:rsidRDefault="00ED39B2" w:rsidP="00061973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5DA81617" w14:textId="77777777" w:rsidR="00061973" w:rsidRPr="00DB2689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DB2689">
        <w:rPr>
          <w:rFonts w:ascii="Times New Roman" w:hAnsi="Times New Roman"/>
          <w:b/>
          <w:lang w:val="de-DE"/>
        </w:rPr>
        <w:t>V</w:t>
      </w:r>
    </w:p>
    <w:p w14:paraId="14646360" w14:textId="77777777" w:rsidR="00061973" w:rsidRPr="00DB2689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DB2689">
        <w:rPr>
          <w:rFonts w:ascii="Times New Roman" w:hAnsi="Times New Roman"/>
          <w:b/>
          <w:lang w:val="de-DE"/>
        </w:rPr>
        <w:t>Vertragsbedingungen, Kündigung</w:t>
      </w:r>
    </w:p>
    <w:p w14:paraId="6A450661" w14:textId="77777777" w:rsidR="00061973" w:rsidRDefault="00061973" w:rsidP="00061973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7512B364" w14:textId="77777777" w:rsidR="009B5588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Das Vertragsverhältnis beginnt mit ...........................(Datum) und wird auf unbestimmte Zeit abgeschlossen. </w:t>
      </w:r>
      <w:r w:rsidR="009B5588">
        <w:rPr>
          <w:rFonts w:ascii="Times New Roman" w:hAnsi="Times New Roman"/>
          <w:lang w:val="de-DE"/>
        </w:rPr>
        <w:t>Frau/</w:t>
      </w:r>
      <w:r>
        <w:rPr>
          <w:rFonts w:ascii="Times New Roman" w:hAnsi="Times New Roman"/>
          <w:lang w:val="de-DE"/>
        </w:rPr>
        <w:t>Herr Dr.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med. ........................................................ hat die Tätigkeit als Gemeinde</w:t>
      </w:r>
      <w:r w:rsidR="00604E6E">
        <w:rPr>
          <w:rFonts w:ascii="Times New Roman" w:hAnsi="Times New Roman"/>
          <w:lang w:val="de-DE"/>
        </w:rPr>
        <w:t>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unverzüglich</w:t>
      </w:r>
      <w:r w:rsidR="005F78EB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aufzunehmen. </w:t>
      </w:r>
      <w:r w:rsidR="005F78EB">
        <w:rPr>
          <w:rFonts w:ascii="Times New Roman" w:hAnsi="Times New Roman"/>
          <w:lang w:val="de-DE"/>
        </w:rPr>
        <w:t xml:space="preserve">Ist </w:t>
      </w:r>
      <w:r w:rsidR="00604E6E">
        <w:rPr>
          <w:rFonts w:ascii="Times New Roman" w:hAnsi="Times New Roman"/>
          <w:lang w:val="de-DE"/>
        </w:rPr>
        <w:t>die/</w:t>
      </w:r>
      <w:r w:rsidR="005F78EB">
        <w:rPr>
          <w:rFonts w:ascii="Times New Roman" w:hAnsi="Times New Roman"/>
          <w:lang w:val="de-DE"/>
        </w:rPr>
        <w:t>der Gemeinde</w:t>
      </w:r>
      <w:r w:rsidR="00604E6E">
        <w:rPr>
          <w:rFonts w:ascii="Times New Roman" w:hAnsi="Times New Roman"/>
          <w:lang w:val="de-DE"/>
        </w:rPr>
        <w:t>ärztin/</w:t>
      </w:r>
      <w:proofErr w:type="spellStart"/>
      <w:r w:rsidR="005F78EB">
        <w:rPr>
          <w:rFonts w:ascii="Times New Roman" w:hAnsi="Times New Roman"/>
          <w:lang w:val="de-DE"/>
        </w:rPr>
        <w:t>arzt</w:t>
      </w:r>
      <w:proofErr w:type="spellEnd"/>
      <w:r w:rsidR="005F78EB">
        <w:rPr>
          <w:rFonts w:ascii="Times New Roman" w:hAnsi="Times New Roman"/>
          <w:lang w:val="de-DE"/>
        </w:rPr>
        <w:t xml:space="preserve"> an der Aus</w:t>
      </w:r>
      <w:r w:rsidR="00D00E98">
        <w:rPr>
          <w:rFonts w:ascii="Times New Roman" w:hAnsi="Times New Roman"/>
          <w:lang w:val="de-DE"/>
        </w:rPr>
        <w:softHyphen/>
      </w:r>
      <w:r w:rsidR="005F78EB">
        <w:rPr>
          <w:rFonts w:ascii="Times New Roman" w:hAnsi="Times New Roman"/>
          <w:lang w:val="de-DE"/>
        </w:rPr>
        <w:t xml:space="preserve">übung der übernommenen Aufgaben persönlich verhindert, </w:t>
      </w:r>
      <w:r w:rsidR="009B5588">
        <w:rPr>
          <w:rFonts w:ascii="Times New Roman" w:hAnsi="Times New Roman"/>
          <w:lang w:val="de-DE"/>
        </w:rPr>
        <w:t xml:space="preserve">hat </w:t>
      </w:r>
      <w:r w:rsidR="00604E6E">
        <w:rPr>
          <w:rFonts w:ascii="Times New Roman" w:hAnsi="Times New Roman"/>
          <w:lang w:val="de-DE"/>
        </w:rPr>
        <w:t>sie/</w:t>
      </w:r>
      <w:r w:rsidR="00AD2B62">
        <w:rPr>
          <w:rFonts w:ascii="Times New Roman" w:hAnsi="Times New Roman"/>
          <w:lang w:val="de-DE"/>
        </w:rPr>
        <w:t xml:space="preserve">er </w:t>
      </w:r>
      <w:r w:rsidR="009B5588">
        <w:rPr>
          <w:rFonts w:ascii="Times New Roman" w:hAnsi="Times New Roman"/>
          <w:lang w:val="de-DE"/>
        </w:rPr>
        <w:t>d</w:t>
      </w:r>
      <w:r w:rsidR="00AD2B62">
        <w:rPr>
          <w:rFonts w:ascii="Times New Roman" w:hAnsi="Times New Roman"/>
          <w:lang w:val="de-DE"/>
        </w:rPr>
        <w:t>i</w:t>
      </w:r>
      <w:r w:rsidR="009B5588">
        <w:rPr>
          <w:rFonts w:ascii="Times New Roman" w:hAnsi="Times New Roman"/>
          <w:lang w:val="de-DE"/>
        </w:rPr>
        <w:t xml:space="preserve">es unverzüglich dem Vertragspartner mitzuteilen. </w:t>
      </w:r>
    </w:p>
    <w:p w14:paraId="697902B4" w14:textId="77777777" w:rsidR="009B5588" w:rsidRDefault="009B5588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6269AB80" w14:textId="77777777" w:rsidR="00061973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Beide Vertragsparteien sind berechtigt, den Vertrag unter Einhaltung einer sechsmonatigen Kündigungsfrist jeweils zum Monatsletzten schriftlich zu kündigen. </w:t>
      </w:r>
    </w:p>
    <w:p w14:paraId="0AE52DDD" w14:textId="77777777" w:rsidR="00061973" w:rsidRDefault="00061973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Die Gemeinde/Der Sanitätsgemeindeverband ist zur Auflösung des Vertrages </w:t>
      </w:r>
      <w:r w:rsidR="00EF6001">
        <w:rPr>
          <w:rFonts w:ascii="Times New Roman" w:hAnsi="Times New Roman"/>
          <w:lang w:val="de-DE"/>
        </w:rPr>
        <w:t xml:space="preserve">mit sofortiger Wirkung </w:t>
      </w:r>
      <w:r>
        <w:rPr>
          <w:rFonts w:ascii="Times New Roman" w:hAnsi="Times New Roman"/>
          <w:lang w:val="de-DE"/>
        </w:rPr>
        <w:t>berechtigt, wenn die Durchführung e</w:t>
      </w:r>
      <w:r w:rsidR="00EF6001">
        <w:rPr>
          <w:rFonts w:ascii="Times New Roman" w:hAnsi="Times New Roman"/>
          <w:lang w:val="de-DE"/>
        </w:rPr>
        <w:t>ine</w:t>
      </w:r>
      <w:r>
        <w:rPr>
          <w:rFonts w:ascii="Times New Roman" w:hAnsi="Times New Roman"/>
          <w:lang w:val="de-DE"/>
        </w:rPr>
        <w:t>r vereinbarten Tätigkeit wesentliche Mängel aufweist.</w:t>
      </w:r>
    </w:p>
    <w:p w14:paraId="151D1B07" w14:textId="77777777" w:rsidR="009E6766" w:rsidRDefault="009E6766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18A2A7AC" w14:textId="77777777" w:rsidR="009E6766" w:rsidRDefault="009E6766" w:rsidP="00061973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330739F1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 w:rsidRPr="002B3A1E">
        <w:rPr>
          <w:rFonts w:ascii="Times New Roman" w:hAnsi="Times New Roman"/>
          <w:b/>
          <w:lang w:val="de-DE"/>
        </w:rPr>
        <w:t>VI</w:t>
      </w:r>
    </w:p>
    <w:p w14:paraId="37469ED4" w14:textId="77777777" w:rsidR="00061973" w:rsidRPr="002B3A1E" w:rsidRDefault="00061973" w:rsidP="00061973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de-DE"/>
        </w:rPr>
        <w:t>Vertragsausfertigung</w:t>
      </w:r>
    </w:p>
    <w:p w14:paraId="2B480169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jc w:val="center"/>
        <w:rPr>
          <w:rFonts w:ascii="Times New Roman" w:hAnsi="Times New Roman"/>
          <w:lang w:val="de-DE"/>
        </w:rPr>
      </w:pPr>
    </w:p>
    <w:p w14:paraId="046ADD2F" w14:textId="77777777" w:rsidR="00061973" w:rsidRDefault="00061973" w:rsidP="004F0077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Dieser Vertrag wird in einer Urschrift er</w:t>
      </w:r>
      <w:r w:rsidR="00146B00">
        <w:rPr>
          <w:rFonts w:ascii="Times New Roman" w:hAnsi="Times New Roman"/>
          <w:lang w:val="de-DE"/>
        </w:rPr>
        <w:t>richt</w:t>
      </w:r>
      <w:r>
        <w:rPr>
          <w:rFonts w:ascii="Times New Roman" w:hAnsi="Times New Roman"/>
          <w:lang w:val="de-DE"/>
        </w:rPr>
        <w:t>et, welche die Gemeinde/</w:t>
      </w:r>
      <w:r w:rsidR="00146B00">
        <w:rPr>
          <w:rFonts w:ascii="Times New Roman" w:hAnsi="Times New Roman"/>
          <w:lang w:val="de-DE"/>
        </w:rPr>
        <w:t xml:space="preserve">der </w:t>
      </w:r>
      <w:r>
        <w:rPr>
          <w:rFonts w:ascii="Times New Roman" w:hAnsi="Times New Roman"/>
          <w:lang w:val="de-DE"/>
        </w:rPr>
        <w:t>Sanitätsgemeinde</w:t>
      </w:r>
      <w:r w:rsidR="004F0077">
        <w:rPr>
          <w:rFonts w:ascii="Times New Roman" w:hAnsi="Times New Roman"/>
          <w:lang w:val="de-DE"/>
        </w:rPr>
        <w:t>-</w:t>
      </w:r>
      <w:r w:rsidR="00146B00">
        <w:rPr>
          <w:rFonts w:ascii="Times New Roman" w:hAnsi="Times New Roman"/>
          <w:lang w:val="de-DE"/>
        </w:rPr>
        <w:t>verband</w:t>
      </w:r>
      <w:r>
        <w:rPr>
          <w:rFonts w:ascii="Times New Roman" w:hAnsi="Times New Roman"/>
          <w:lang w:val="de-DE"/>
        </w:rPr>
        <w:t xml:space="preserve"> erh</w:t>
      </w:r>
      <w:r w:rsidR="00146B00">
        <w:rPr>
          <w:rFonts w:ascii="Times New Roman" w:hAnsi="Times New Roman"/>
          <w:lang w:val="de-DE"/>
        </w:rPr>
        <w:t>äl</w:t>
      </w:r>
      <w:r>
        <w:rPr>
          <w:rFonts w:ascii="Times New Roman" w:hAnsi="Times New Roman"/>
          <w:lang w:val="de-DE"/>
        </w:rPr>
        <w:t>t.</w:t>
      </w:r>
    </w:p>
    <w:p w14:paraId="12B404DB" w14:textId="77777777" w:rsidR="00061973" w:rsidRDefault="00604E6E" w:rsidP="00061973">
      <w:pPr>
        <w:tabs>
          <w:tab w:val="left" w:pos="0"/>
          <w:tab w:val="left" w:pos="487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Die/</w:t>
      </w:r>
      <w:r w:rsidR="00061973">
        <w:rPr>
          <w:rFonts w:ascii="Times New Roman" w:hAnsi="Times New Roman"/>
          <w:lang w:val="de-DE"/>
        </w:rPr>
        <w:t>Der Gemeinde</w:t>
      </w:r>
      <w:r>
        <w:rPr>
          <w:rFonts w:ascii="Times New Roman" w:hAnsi="Times New Roman"/>
          <w:lang w:val="de-DE"/>
        </w:rPr>
        <w:t>ärztin/</w:t>
      </w:r>
      <w:proofErr w:type="spellStart"/>
      <w:r w:rsidR="00061973">
        <w:rPr>
          <w:rFonts w:ascii="Times New Roman" w:hAnsi="Times New Roman"/>
          <w:lang w:val="de-DE"/>
        </w:rPr>
        <w:t>arzt</w:t>
      </w:r>
      <w:proofErr w:type="spellEnd"/>
      <w:r w:rsidR="00061973">
        <w:rPr>
          <w:rFonts w:ascii="Times New Roman" w:hAnsi="Times New Roman"/>
          <w:lang w:val="de-DE"/>
        </w:rPr>
        <w:t xml:space="preserve"> und die Ärztekammer für Oberösterreich erhalten je eine Abschrift des Vertrages.</w:t>
      </w:r>
    </w:p>
    <w:p w14:paraId="1F2B028D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500DAF84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3813420E" w14:textId="77777777" w:rsidR="00061973" w:rsidRDefault="00061973" w:rsidP="00061973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...................................................................,</w:t>
      </w:r>
      <w:r>
        <w:rPr>
          <w:rFonts w:ascii="Times New Roman" w:hAnsi="Times New Roman"/>
          <w:lang w:val="de-DE"/>
        </w:rPr>
        <w:tab/>
        <w:t>am ......................................................................</w:t>
      </w:r>
    </w:p>
    <w:p w14:paraId="55D9EA87" w14:textId="77777777" w:rsidR="00D35576" w:rsidRDefault="00D35576" w:rsidP="00061973">
      <w:pPr>
        <w:tabs>
          <w:tab w:val="left" w:pos="0"/>
          <w:tab w:val="left" w:pos="487"/>
        </w:tabs>
        <w:spacing w:line="360" w:lineRule="auto"/>
        <w:jc w:val="both"/>
        <w:rPr>
          <w:rFonts w:ascii="Times New Roman" w:hAnsi="Times New Roman"/>
          <w:lang w:val="de-DE"/>
        </w:rPr>
      </w:pPr>
    </w:p>
    <w:p w14:paraId="240715E9" w14:textId="77777777" w:rsidR="00061973" w:rsidRDefault="00061973" w:rsidP="006266B1">
      <w:pPr>
        <w:tabs>
          <w:tab w:val="left" w:pos="0"/>
          <w:tab w:val="left" w:pos="487"/>
          <w:tab w:val="left" w:pos="5245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</w:t>
      </w:r>
      <w:r w:rsidR="009E6766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>Für die Stadt-Markt-Gemeinde:</w:t>
      </w:r>
    </w:p>
    <w:p w14:paraId="3EE04F74" w14:textId="77777777" w:rsidR="00061973" w:rsidRDefault="00061973" w:rsidP="00C72D79">
      <w:pPr>
        <w:tabs>
          <w:tab w:val="left" w:pos="0"/>
          <w:tab w:val="left" w:pos="487"/>
        </w:tabs>
        <w:spacing w:line="360" w:lineRule="auto"/>
        <w:ind w:left="284" w:firstLine="142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Gemeindearzt</w:t>
      </w:r>
      <w:r w:rsidR="009E6766">
        <w:rPr>
          <w:rFonts w:ascii="Times New Roman" w:hAnsi="Times New Roman"/>
          <w:lang w:val="de-DE"/>
        </w:rPr>
        <w:t>/Gemeindeärztin</w:t>
      </w:r>
    </w:p>
    <w:p w14:paraId="3E54FDBE" w14:textId="77777777" w:rsidR="009E6766" w:rsidRDefault="009E6766" w:rsidP="00061973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</w:p>
    <w:p w14:paraId="5D972B60" w14:textId="77777777" w:rsidR="00061973" w:rsidRDefault="00061973" w:rsidP="00061973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</w:t>
      </w:r>
    </w:p>
    <w:p w14:paraId="0B67FB6A" w14:textId="77777777" w:rsidR="00061973" w:rsidRDefault="00061973" w:rsidP="009E6766">
      <w:pPr>
        <w:tabs>
          <w:tab w:val="left" w:pos="0"/>
          <w:tab w:val="left" w:pos="487"/>
        </w:tabs>
        <w:ind w:firstLine="5245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Bürgermeister</w:t>
      </w:r>
      <w:r w:rsidR="009E6766">
        <w:rPr>
          <w:rFonts w:ascii="Times New Roman" w:hAnsi="Times New Roman"/>
          <w:lang w:val="de-DE"/>
        </w:rPr>
        <w:t>/Bürgermeisterin</w:t>
      </w:r>
    </w:p>
    <w:p w14:paraId="2F24B673" w14:textId="77777777" w:rsidR="00061973" w:rsidRDefault="00061973" w:rsidP="00061973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E78224F" w14:textId="77777777" w:rsidR="00061973" w:rsidRDefault="00061973" w:rsidP="00061973">
      <w:pPr>
        <w:tabs>
          <w:tab w:val="left" w:pos="0"/>
          <w:tab w:val="left" w:pos="487"/>
        </w:tabs>
        <w:ind w:firstLine="576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Gemeindesiegel</w:t>
      </w:r>
    </w:p>
    <w:p w14:paraId="51C903F2" w14:textId="77777777" w:rsidR="00061973" w:rsidRDefault="00061973" w:rsidP="00061973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7A92D30" w14:textId="77777777" w:rsidR="00061973" w:rsidRDefault="00061973" w:rsidP="00061973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0374ED9" w14:textId="77777777" w:rsidR="00061973" w:rsidRDefault="006C278F" w:rsidP="00061973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</w:t>
      </w:r>
      <w:r w:rsidR="00061973">
        <w:rPr>
          <w:rFonts w:ascii="Times New Roman" w:hAnsi="Times New Roman"/>
          <w:lang w:val="de-DE"/>
        </w:rPr>
        <w:t>Für den Sanitätsgemeindeverband:</w:t>
      </w:r>
    </w:p>
    <w:p w14:paraId="04D8AE75" w14:textId="77777777" w:rsidR="00061973" w:rsidRDefault="00061973" w:rsidP="00061973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7A966E5" w14:textId="77777777" w:rsidR="00061973" w:rsidRDefault="00061973" w:rsidP="00061973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8DD0F00" w14:textId="77777777" w:rsidR="00061973" w:rsidRDefault="00061973" w:rsidP="00061973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</w:p>
    <w:p w14:paraId="23952222" w14:textId="77777777" w:rsidR="00061973" w:rsidRDefault="00061973" w:rsidP="00061973">
      <w:pPr>
        <w:tabs>
          <w:tab w:val="left" w:pos="0"/>
          <w:tab w:val="left" w:pos="487"/>
        </w:tabs>
        <w:ind w:firstLine="4320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</w:t>
      </w:r>
    </w:p>
    <w:p w14:paraId="2B4B2F7F" w14:textId="77777777" w:rsidR="00061973" w:rsidRDefault="00061973" w:rsidP="009E6766">
      <w:pPr>
        <w:tabs>
          <w:tab w:val="left" w:pos="0"/>
          <w:tab w:val="left" w:pos="487"/>
        </w:tabs>
        <w:ind w:firstLine="4395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Obmann</w:t>
      </w:r>
      <w:r w:rsidR="009E6766">
        <w:rPr>
          <w:rFonts w:ascii="Times New Roman" w:hAnsi="Times New Roman"/>
          <w:lang w:val="de-DE"/>
        </w:rPr>
        <w:t>/Obfrau</w:t>
      </w:r>
      <w:r>
        <w:rPr>
          <w:rFonts w:ascii="Times New Roman" w:hAnsi="Times New Roman"/>
          <w:lang w:val="de-DE"/>
        </w:rPr>
        <w:t xml:space="preserve"> de</w:t>
      </w:r>
      <w:r w:rsidR="00146B00">
        <w:rPr>
          <w:rFonts w:ascii="Times New Roman" w:hAnsi="Times New Roman"/>
          <w:lang w:val="de-DE"/>
        </w:rPr>
        <w:t>r</w:t>
      </w:r>
      <w:r>
        <w:rPr>
          <w:rFonts w:ascii="Times New Roman" w:hAnsi="Times New Roman"/>
          <w:lang w:val="de-DE"/>
        </w:rPr>
        <w:t xml:space="preserve"> </w:t>
      </w:r>
      <w:r w:rsidR="00146B00">
        <w:rPr>
          <w:rFonts w:ascii="Times New Roman" w:hAnsi="Times New Roman"/>
          <w:lang w:val="de-DE"/>
        </w:rPr>
        <w:t>Verbandsversammlung</w:t>
      </w:r>
    </w:p>
    <w:p w14:paraId="7E69D700" w14:textId="77777777" w:rsidR="00835A15" w:rsidRPr="00B22C54" w:rsidRDefault="00835A15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3D6A2039" w14:textId="77777777" w:rsidR="00835A15" w:rsidRPr="00B22C54" w:rsidRDefault="00835A15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B63030D" w14:textId="77777777" w:rsidR="00835A15" w:rsidRPr="00B22C54" w:rsidRDefault="00835A15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1078C31F" w14:textId="77777777" w:rsidR="009E6766" w:rsidRPr="00B22C54" w:rsidRDefault="009E6766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03E234FD" w14:textId="77777777" w:rsidR="002D5AB2" w:rsidRPr="00B22C54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 w:rsidRPr="00B22C54">
        <w:rPr>
          <w:rFonts w:ascii="Times New Roman" w:hAnsi="Times New Roman"/>
          <w:lang w:val="de-DE"/>
        </w:rPr>
        <w:t>Angelobung</w:t>
      </w:r>
    </w:p>
    <w:p w14:paraId="18176E48" w14:textId="77777777" w:rsidR="002D5AB2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5EE859D" w14:textId="77777777" w:rsidR="002D5AB2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"Ich gelobe, die mir als Gemeindeärztin/</w:t>
      </w:r>
      <w:proofErr w:type="spellStart"/>
      <w:r>
        <w:rPr>
          <w:rFonts w:ascii="Times New Roman" w:hAnsi="Times New Roman"/>
          <w:lang w:val="de-DE"/>
        </w:rPr>
        <w:t>arzt</w:t>
      </w:r>
      <w:proofErr w:type="spellEnd"/>
      <w:r>
        <w:rPr>
          <w:rFonts w:ascii="Times New Roman" w:hAnsi="Times New Roman"/>
          <w:lang w:val="de-DE"/>
        </w:rPr>
        <w:t xml:space="preserve"> obliegenden Pflichten nach bestem Wissen und Gewissen zu erfüllen und dabei alle gesetzlichen Vorschriften zu beachten."</w:t>
      </w:r>
    </w:p>
    <w:p w14:paraId="3A88C07C" w14:textId="77777777" w:rsidR="002D5AB2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B4D36D4" w14:textId="77777777" w:rsidR="009E6766" w:rsidRDefault="009E6766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4C3D3E6D" w14:textId="77777777" w:rsidR="002D5AB2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</w:t>
      </w:r>
    </w:p>
    <w:p w14:paraId="6490CC83" w14:textId="77777777" w:rsidR="002D5AB2" w:rsidRDefault="002D5AB2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(Unterschrift der/des Gemeindeärztin/</w:t>
      </w:r>
      <w:proofErr w:type="spellStart"/>
      <w:r>
        <w:rPr>
          <w:rFonts w:ascii="Times New Roman" w:hAnsi="Times New Roman"/>
          <w:lang w:val="de-DE"/>
        </w:rPr>
        <w:t>arztes</w:t>
      </w:r>
      <w:proofErr w:type="spellEnd"/>
      <w:r>
        <w:rPr>
          <w:rFonts w:ascii="Times New Roman" w:hAnsi="Times New Roman"/>
          <w:lang w:val="de-DE"/>
        </w:rPr>
        <w:t>)</w:t>
      </w:r>
    </w:p>
    <w:p w14:paraId="2202B387" w14:textId="77777777" w:rsidR="009E6766" w:rsidRDefault="009E6766" w:rsidP="002D5A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CAE1822" w14:textId="77777777" w:rsidR="002D5AB2" w:rsidRPr="00B22C54" w:rsidRDefault="002D5AB2" w:rsidP="002D5AB2">
      <w:pPr>
        <w:tabs>
          <w:tab w:val="left" w:pos="0"/>
          <w:tab w:val="left" w:pos="487"/>
        </w:tabs>
        <w:rPr>
          <w:rFonts w:ascii="Arial" w:hAnsi="Arial" w:cs="Arial"/>
          <w:lang w:val="de-DE"/>
        </w:rPr>
      </w:pPr>
      <w:r>
        <w:rPr>
          <w:rFonts w:ascii="Times New Roman" w:hAnsi="Times New Roman"/>
          <w:lang w:val="de-DE"/>
        </w:rPr>
        <w:br w:type="page"/>
      </w:r>
    </w:p>
    <w:p w14:paraId="1DE0C53E" w14:textId="77777777" w:rsidR="00470224" w:rsidRPr="00B22C54" w:rsidRDefault="005133DA" w:rsidP="00470224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Anlage 1</w:t>
      </w:r>
    </w:p>
    <w:p w14:paraId="52FB9CC9" w14:textId="77777777" w:rsidR="00941131" w:rsidRDefault="00470224" w:rsidP="00470224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</w:t>
      </w:r>
      <w:r w:rsidR="005133DA" w:rsidRPr="00B22C54">
        <w:rPr>
          <w:rFonts w:ascii="Times New Roman" w:hAnsi="Times New Roman"/>
          <w:lang w:val="de-DE"/>
        </w:rPr>
        <w:t>Muster 1</w:t>
      </w:r>
      <w:r>
        <w:rPr>
          <w:rFonts w:ascii="Times New Roman" w:hAnsi="Times New Roman"/>
          <w:lang w:val="de-DE"/>
        </w:rPr>
        <w:t>)</w:t>
      </w:r>
    </w:p>
    <w:p w14:paraId="19BAACE1" w14:textId="77777777" w:rsidR="00941131" w:rsidRDefault="00941131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2986EFC2" w14:textId="77777777" w:rsidR="00941131" w:rsidRDefault="00484EEB" w:rsidP="00941131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Der Gemeindearzt hat f</w:t>
      </w:r>
      <w:r w:rsidR="00941131">
        <w:rPr>
          <w:rFonts w:ascii="Times New Roman" w:hAnsi="Times New Roman"/>
          <w:lang w:val="de-DE"/>
        </w:rPr>
        <w:t xml:space="preserve">olgende </w:t>
      </w:r>
      <w:r>
        <w:rPr>
          <w:rFonts w:ascii="Times New Roman" w:hAnsi="Times New Roman"/>
          <w:lang w:val="de-DE"/>
        </w:rPr>
        <w:t>Aufgaben aufgrund der angeführten g</w:t>
      </w:r>
      <w:r w:rsidR="00941131">
        <w:rPr>
          <w:rFonts w:ascii="Times New Roman" w:hAnsi="Times New Roman"/>
          <w:lang w:val="de-DE"/>
        </w:rPr>
        <w:t>es</w:t>
      </w:r>
      <w:r>
        <w:rPr>
          <w:rFonts w:ascii="Times New Roman" w:hAnsi="Times New Roman"/>
          <w:lang w:val="de-DE"/>
        </w:rPr>
        <w:t>etzlichen Bestimmungen als Fachorgan der Gemeinde wahr</w:t>
      </w:r>
      <w:r w:rsidR="00941131">
        <w:rPr>
          <w:rFonts w:ascii="Times New Roman" w:hAnsi="Times New Roman"/>
          <w:lang w:val="de-DE"/>
        </w:rPr>
        <w:t>zu</w:t>
      </w:r>
      <w:r>
        <w:rPr>
          <w:rFonts w:ascii="Times New Roman" w:hAnsi="Times New Roman"/>
          <w:lang w:val="de-DE"/>
        </w:rPr>
        <w:t>nehmen</w:t>
      </w:r>
      <w:r w:rsidR="00941131">
        <w:rPr>
          <w:rFonts w:ascii="Times New Roman" w:hAnsi="Times New Roman"/>
          <w:lang w:val="de-DE"/>
        </w:rPr>
        <w:t xml:space="preserve"> (demonstrative Aufzählung):</w:t>
      </w:r>
    </w:p>
    <w:p w14:paraId="38A8ABE9" w14:textId="77777777" w:rsidR="00941131" w:rsidRDefault="00941131" w:rsidP="00941131">
      <w:pPr>
        <w:tabs>
          <w:tab w:val="left" w:pos="0"/>
        </w:tabs>
        <w:spacing w:line="360" w:lineRule="auto"/>
        <w:rPr>
          <w:rFonts w:ascii="Times New Roman" w:hAnsi="Times New Roman"/>
          <w:lang w:val="de-DE"/>
        </w:rPr>
      </w:pPr>
    </w:p>
    <w:p w14:paraId="39D7D998" w14:textId="77777777" w:rsidR="00141797" w:rsidRDefault="00941131" w:rsidP="00141797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1.</w:t>
      </w:r>
      <w:r>
        <w:rPr>
          <w:rFonts w:ascii="Times New Roman" w:hAnsi="Times New Roman"/>
          <w:lang w:val="de-DE"/>
        </w:rPr>
        <w:tab/>
      </w:r>
      <w:r w:rsidR="00141797">
        <w:rPr>
          <w:rFonts w:ascii="Times New Roman" w:hAnsi="Times New Roman"/>
          <w:lang w:val="de-DE"/>
        </w:rPr>
        <w:t xml:space="preserve">Vornahme der Totenbeschau </w:t>
      </w:r>
    </w:p>
    <w:p w14:paraId="28C36ECB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2 Abs. 1 </w:t>
      </w:r>
      <w:proofErr w:type="spellStart"/>
      <w:r>
        <w:rPr>
          <w:rFonts w:ascii="Times New Roman" w:hAnsi="Times New Roman"/>
          <w:lang w:val="de-DE"/>
        </w:rPr>
        <w:t>lit</w:t>
      </w:r>
      <w:proofErr w:type="spellEnd"/>
      <w:r>
        <w:rPr>
          <w:rFonts w:ascii="Times New Roman" w:hAnsi="Times New Roman"/>
          <w:lang w:val="de-DE"/>
        </w:rPr>
        <w:t>. b, §§ 6 bis 8</w:t>
      </w:r>
      <w:r w:rsidR="008735AA">
        <w:rPr>
          <w:rFonts w:ascii="Times New Roman" w:hAnsi="Times New Roman"/>
          <w:lang w:val="de-DE"/>
        </w:rPr>
        <w:t xml:space="preserve"> und</w:t>
      </w:r>
      <w:r>
        <w:rPr>
          <w:rFonts w:ascii="Times New Roman" w:hAnsi="Times New Roman"/>
          <w:lang w:val="de-DE"/>
        </w:rPr>
        <w:t xml:space="preserve"> § 11 Abs. 1 </w:t>
      </w:r>
      <w:r w:rsidR="008735AA">
        <w:rPr>
          <w:rFonts w:ascii="Times New Roman" w:hAnsi="Times New Roman"/>
          <w:lang w:val="de-DE"/>
        </w:rPr>
        <w:t xml:space="preserve">sowie </w:t>
      </w:r>
      <w:r>
        <w:rPr>
          <w:rFonts w:ascii="Times New Roman" w:hAnsi="Times New Roman"/>
          <w:lang w:val="de-DE"/>
        </w:rPr>
        <w:t>§ 15 Abs. 1, § 16</w:t>
      </w:r>
      <w:r w:rsidR="008735AA">
        <w:rPr>
          <w:rFonts w:ascii="Times New Roman" w:hAnsi="Times New Roman"/>
          <w:lang w:val="de-DE"/>
        </w:rPr>
        <w:t xml:space="preserve"> und</w:t>
      </w:r>
      <w:r>
        <w:rPr>
          <w:rFonts w:ascii="Times New Roman" w:hAnsi="Times New Roman"/>
          <w:lang w:val="de-DE"/>
        </w:rPr>
        <w:t xml:space="preserve"> § 26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Leichenbestattungsgesetz 1985,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40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</w:t>
      </w:r>
    </w:p>
    <w:p w14:paraId="6C7E1BAA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</w:p>
    <w:p w14:paraId="3CF83242" w14:textId="77777777" w:rsidR="00141797" w:rsidRDefault="00941131" w:rsidP="00D35576">
      <w:pPr>
        <w:tabs>
          <w:tab w:val="left" w:pos="0"/>
          <w:tab w:val="left" w:pos="487"/>
        </w:tabs>
        <w:ind w:left="487" w:hanging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</w:t>
      </w:r>
      <w:r>
        <w:rPr>
          <w:rFonts w:ascii="Times New Roman" w:hAnsi="Times New Roman"/>
          <w:lang w:val="de-DE"/>
        </w:rPr>
        <w:tab/>
      </w:r>
      <w:r w:rsidR="00141797">
        <w:rPr>
          <w:rFonts w:ascii="Times New Roman" w:hAnsi="Times New Roman"/>
          <w:lang w:val="de-DE"/>
        </w:rPr>
        <w:t xml:space="preserve">Erstattung medizinischer Gutachten in Verwaltungsverfahren der Gemeinden und </w:t>
      </w:r>
      <w:proofErr w:type="spellStart"/>
      <w:r w:rsidR="00141797">
        <w:rPr>
          <w:rFonts w:ascii="Times New Roman" w:hAnsi="Times New Roman"/>
          <w:lang w:val="de-DE"/>
        </w:rPr>
        <w:t>erforder</w:t>
      </w:r>
      <w:r w:rsidR="00FC2AC7">
        <w:rPr>
          <w:rFonts w:ascii="Times New Roman" w:hAnsi="Times New Roman"/>
          <w:lang w:val="de-DE"/>
        </w:rPr>
        <w:t>-</w:t>
      </w:r>
      <w:r w:rsidR="00141797">
        <w:rPr>
          <w:rFonts w:ascii="Times New Roman" w:hAnsi="Times New Roman"/>
          <w:lang w:val="de-DE"/>
        </w:rPr>
        <w:t>lichenfalls</w:t>
      </w:r>
      <w:proofErr w:type="spellEnd"/>
      <w:r w:rsidR="00141797">
        <w:rPr>
          <w:rFonts w:ascii="Times New Roman" w:hAnsi="Times New Roman"/>
          <w:lang w:val="de-DE"/>
        </w:rPr>
        <w:t xml:space="preserve"> die Teilnahme an Amtshandlungen </w:t>
      </w:r>
      <w:r w:rsidR="00141797" w:rsidRPr="00F156DC">
        <w:rPr>
          <w:rFonts w:ascii="Times New Roman" w:hAnsi="Times New Roman"/>
          <w:b/>
          <w:lang w:val="de-DE"/>
        </w:rPr>
        <w:t>als medizinischer Sachverständiger</w:t>
      </w:r>
      <w:r w:rsidR="00141797">
        <w:rPr>
          <w:rFonts w:ascii="Times New Roman" w:hAnsi="Times New Roman"/>
          <w:b/>
          <w:lang w:val="de-DE"/>
        </w:rPr>
        <w:t xml:space="preserve"> </w:t>
      </w:r>
      <w:r w:rsidR="00402A7F" w:rsidRPr="00C72D79">
        <w:rPr>
          <w:rFonts w:ascii="Times New Roman" w:hAnsi="Times New Roman"/>
          <w:lang w:val="de-DE"/>
        </w:rPr>
        <w:t>bei der Vollziehung folgender Gesetze:</w:t>
      </w:r>
    </w:p>
    <w:p w14:paraId="18ACDE3A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3AD61F27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2.1.</w:t>
      </w:r>
      <w:r w:rsidR="00ED39B2"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Raumordnungsgesetz 1994,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114/1993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4375EAF7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 18 Abs. 1 und 3 Z. 1 und 3, § 21 Abs. 4, §§ 22 und 31</w:t>
      </w:r>
    </w:p>
    <w:p w14:paraId="1DC3F0BB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00F6F819" w14:textId="23ED98D5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2.2.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</w:t>
      </w:r>
      <w:r w:rsidR="00B22C54">
        <w:rPr>
          <w:rFonts w:ascii="Times New Roman" w:hAnsi="Times New Roman"/>
          <w:lang w:val="de-DE"/>
        </w:rPr>
        <w:t>Tourismus</w:t>
      </w:r>
      <w:r>
        <w:rPr>
          <w:rFonts w:ascii="Times New Roman" w:hAnsi="Times New Roman"/>
          <w:lang w:val="de-DE"/>
        </w:rPr>
        <w:t>gesetz,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</w:t>
      </w:r>
      <w:r w:rsidR="00B22C54">
        <w:rPr>
          <w:rFonts w:ascii="Times New Roman" w:hAnsi="Times New Roman"/>
          <w:lang w:val="de-DE"/>
        </w:rPr>
        <w:t>3</w:t>
      </w:r>
      <w:r>
        <w:rPr>
          <w:rFonts w:ascii="Times New Roman" w:hAnsi="Times New Roman"/>
          <w:lang w:val="de-DE"/>
        </w:rPr>
        <w:t>/</w:t>
      </w:r>
      <w:r w:rsidR="00B22C54">
        <w:rPr>
          <w:rFonts w:ascii="Times New Roman" w:hAnsi="Times New Roman"/>
          <w:lang w:val="de-DE"/>
        </w:rPr>
        <w:t>2018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</w:t>
      </w:r>
      <w:r w:rsidR="00B22C54"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  <w:lang w:val="de-DE"/>
        </w:rPr>
        <w:t>d.F</w:t>
      </w:r>
      <w:proofErr w:type="spellEnd"/>
      <w:r>
        <w:rPr>
          <w:rFonts w:ascii="Times New Roman" w:hAnsi="Times New Roman"/>
          <w:lang w:val="de-DE"/>
        </w:rPr>
        <w:t>.</w:t>
      </w:r>
      <w:r w:rsidR="00B22C54">
        <w:rPr>
          <w:rFonts w:ascii="Times New Roman" w:hAnsi="Times New Roman"/>
          <w:lang w:val="de-DE"/>
        </w:rPr>
        <w:t xml:space="preserve"> LGBl Nr. 62/2021</w:t>
      </w:r>
      <w:r>
        <w:rPr>
          <w:rFonts w:ascii="Times New Roman" w:hAnsi="Times New Roman"/>
          <w:lang w:val="de-DE"/>
        </w:rPr>
        <w:t xml:space="preserve">: </w:t>
      </w:r>
    </w:p>
    <w:p w14:paraId="1D989979" w14:textId="400BFBDA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</w:t>
      </w:r>
      <w:r w:rsidR="00B22C54">
        <w:rPr>
          <w:rFonts w:ascii="Times New Roman" w:hAnsi="Times New Roman"/>
          <w:lang w:val="de-DE"/>
        </w:rPr>
        <w:t>7</w:t>
      </w:r>
      <w:r>
        <w:rPr>
          <w:rFonts w:ascii="Times New Roman" w:hAnsi="Times New Roman"/>
          <w:lang w:val="de-DE"/>
        </w:rPr>
        <w:t xml:space="preserve">2 Abs. </w:t>
      </w:r>
      <w:r w:rsidR="00B22C54">
        <w:rPr>
          <w:rFonts w:ascii="Times New Roman" w:hAnsi="Times New Roman"/>
          <w:lang w:val="de-DE"/>
        </w:rPr>
        <w:t>6</w:t>
      </w:r>
    </w:p>
    <w:p w14:paraId="024467E4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155245E6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2.3.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Abfallwirtschaftsgesetz</w:t>
      </w:r>
      <w:r w:rsidR="009E6766">
        <w:rPr>
          <w:rFonts w:ascii="Times New Roman" w:hAnsi="Times New Roman"/>
          <w:lang w:val="de-DE"/>
        </w:rPr>
        <w:t xml:space="preserve"> </w:t>
      </w:r>
      <w:r w:rsidR="00DB3B51">
        <w:rPr>
          <w:rFonts w:ascii="Times New Roman" w:hAnsi="Times New Roman"/>
          <w:lang w:val="de-DE"/>
        </w:rPr>
        <w:t>2009</w:t>
      </w:r>
      <w:r>
        <w:rPr>
          <w:rFonts w:ascii="Times New Roman" w:hAnsi="Times New Roman"/>
          <w:lang w:val="de-DE"/>
        </w:rPr>
        <w:t>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</w:t>
      </w:r>
      <w:r w:rsidR="00DB3B51">
        <w:rPr>
          <w:rFonts w:ascii="Times New Roman" w:hAnsi="Times New Roman"/>
          <w:lang w:val="de-DE"/>
        </w:rPr>
        <w:t>71</w:t>
      </w:r>
      <w:r w:rsidR="00B3329B">
        <w:rPr>
          <w:rFonts w:ascii="Times New Roman" w:hAnsi="Times New Roman"/>
          <w:lang w:val="de-DE"/>
        </w:rPr>
        <w:t>/2009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10503CE6" w14:textId="77777777" w:rsidR="009E6766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DB3B51">
        <w:rPr>
          <w:rFonts w:ascii="Times New Roman" w:hAnsi="Times New Roman"/>
          <w:lang w:val="de-DE"/>
        </w:rPr>
        <w:t xml:space="preserve">§ 1, § 5 </w:t>
      </w:r>
      <w:proofErr w:type="spellStart"/>
      <w:r w:rsidR="00DB3B51">
        <w:rPr>
          <w:rFonts w:ascii="Times New Roman" w:hAnsi="Times New Roman"/>
          <w:lang w:val="de-DE"/>
        </w:rPr>
        <w:t>iVm</w:t>
      </w:r>
      <w:proofErr w:type="spellEnd"/>
      <w:r w:rsidR="00DB3B51">
        <w:rPr>
          <w:rFonts w:ascii="Times New Roman" w:hAnsi="Times New Roman"/>
          <w:lang w:val="de-DE"/>
        </w:rPr>
        <w:t xml:space="preserve">. § 6 Abs. 1 Z. 1, Abs. 2 und 3, § 8 </w:t>
      </w:r>
      <w:proofErr w:type="spellStart"/>
      <w:r w:rsidR="00DB3B51">
        <w:rPr>
          <w:rFonts w:ascii="Times New Roman" w:hAnsi="Times New Roman"/>
          <w:lang w:val="de-DE"/>
        </w:rPr>
        <w:t>iVm</w:t>
      </w:r>
      <w:proofErr w:type="spellEnd"/>
      <w:r w:rsidR="00DB3B51">
        <w:rPr>
          <w:rFonts w:ascii="Times New Roman" w:hAnsi="Times New Roman"/>
          <w:lang w:val="de-DE"/>
        </w:rPr>
        <w:t>. § 5</w:t>
      </w:r>
    </w:p>
    <w:p w14:paraId="713CF617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4AB9D132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2.4.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Luftreinhalte- und Energietechnikgesetz 2002,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Nr. 114</w:t>
      </w:r>
      <w:r w:rsidR="00B3329B">
        <w:rPr>
          <w:rFonts w:ascii="Times New Roman" w:hAnsi="Times New Roman"/>
          <w:lang w:val="de-DE"/>
        </w:rPr>
        <w:t>/2002</w:t>
      </w:r>
      <w:r w:rsidR="001B4407">
        <w:rPr>
          <w:rFonts w:ascii="Times New Roman" w:hAnsi="Times New Roman"/>
          <w:lang w:val="de-DE"/>
        </w:rPr>
        <w:t xml:space="preserve"> </w:t>
      </w:r>
    </w:p>
    <w:p w14:paraId="559B3E8F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>§§ 48, 49</w:t>
      </w:r>
    </w:p>
    <w:p w14:paraId="3FBBD428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3C6E510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2.5.</w:t>
      </w:r>
      <w:r w:rsidR="00ED39B2"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Bauordnung 1994,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Nr. 66</w:t>
      </w:r>
      <w:r w:rsidR="00B3329B">
        <w:rPr>
          <w:rFonts w:ascii="Times New Roman" w:hAnsi="Times New Roman"/>
          <w:lang w:val="de-DE"/>
        </w:rPr>
        <w:t>/1994</w:t>
      </w:r>
      <w:r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204E6B2F" w14:textId="77777777" w:rsidR="00141797" w:rsidRDefault="00141797" w:rsidP="00141797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4 und 5, § 35 Abs. 2, § 43 Abs. 2, § 46 Abs. 1, §§ 47 und 48, § 50 Abs. 3</w:t>
      </w:r>
    </w:p>
    <w:p w14:paraId="7B72B1C7" w14:textId="77777777" w:rsidR="00141797" w:rsidRDefault="00141797" w:rsidP="00141797">
      <w:pPr>
        <w:tabs>
          <w:tab w:val="left" w:pos="0"/>
          <w:tab w:val="left" w:pos="487"/>
        </w:tabs>
        <w:ind w:left="487"/>
        <w:jc w:val="both"/>
        <w:rPr>
          <w:rFonts w:ascii="Times New Roman" w:hAnsi="Times New Roman"/>
          <w:lang w:val="de-DE"/>
        </w:rPr>
      </w:pPr>
    </w:p>
    <w:p w14:paraId="7A1B18F9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2.6.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 Bautechnikgesetz</w:t>
      </w:r>
      <w:r w:rsidR="00DB3B51">
        <w:rPr>
          <w:rFonts w:ascii="Times New Roman" w:hAnsi="Times New Roman"/>
          <w:lang w:val="de-DE"/>
        </w:rPr>
        <w:t xml:space="preserve"> 2013</w:t>
      </w:r>
      <w:r>
        <w:rPr>
          <w:rFonts w:ascii="Times New Roman" w:hAnsi="Times New Roman"/>
          <w:lang w:val="de-DE"/>
        </w:rPr>
        <w:t>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</w:t>
      </w:r>
      <w:r w:rsidR="00DB3B51">
        <w:rPr>
          <w:rFonts w:ascii="Times New Roman" w:hAnsi="Times New Roman"/>
          <w:lang w:val="de-DE"/>
        </w:rPr>
        <w:t>35</w:t>
      </w:r>
      <w:r w:rsidR="00B3329B">
        <w:rPr>
          <w:rFonts w:ascii="Times New Roman" w:hAnsi="Times New Roman"/>
          <w:lang w:val="de-DE"/>
        </w:rPr>
        <w:t>/2013</w:t>
      </w:r>
      <w:r w:rsidR="00DB3B51"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7C9A080E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§ 3 Abs. 1 </w:t>
      </w:r>
      <w:r w:rsidR="00B9086C">
        <w:rPr>
          <w:rFonts w:ascii="Times New Roman" w:hAnsi="Times New Roman"/>
          <w:lang w:val="de-DE"/>
        </w:rPr>
        <w:t xml:space="preserve">Z. 3 </w:t>
      </w:r>
      <w:r>
        <w:rPr>
          <w:rFonts w:ascii="Times New Roman" w:hAnsi="Times New Roman"/>
          <w:lang w:val="de-DE"/>
        </w:rPr>
        <w:t xml:space="preserve">und </w:t>
      </w:r>
      <w:r w:rsidRPr="00E421E1">
        <w:rPr>
          <w:rFonts w:ascii="Times New Roman" w:hAnsi="Times New Roman"/>
          <w:lang w:val="de-DE"/>
        </w:rPr>
        <w:t>§</w:t>
      </w:r>
      <w:r w:rsidR="00B9086C" w:rsidRPr="00E421E1">
        <w:rPr>
          <w:rFonts w:ascii="Times New Roman" w:hAnsi="Times New Roman"/>
          <w:lang w:val="de-DE"/>
        </w:rPr>
        <w:t>§</w:t>
      </w:r>
      <w:r w:rsidRPr="00E421E1">
        <w:rPr>
          <w:rFonts w:ascii="Times New Roman" w:hAnsi="Times New Roman"/>
          <w:lang w:val="de-DE"/>
        </w:rPr>
        <w:t xml:space="preserve"> 23 </w:t>
      </w:r>
      <w:r w:rsidR="00B9086C" w:rsidRPr="00E421E1">
        <w:rPr>
          <w:rFonts w:ascii="Times New Roman" w:hAnsi="Times New Roman"/>
          <w:lang w:val="de-DE"/>
        </w:rPr>
        <w:t>und 24</w:t>
      </w:r>
    </w:p>
    <w:p w14:paraId="3C340E2D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</w:p>
    <w:p w14:paraId="3410AF63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2.7.</w:t>
      </w:r>
      <w:r w:rsidR="00ED39B2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>Wasserrechtsgesetz 1959, BGBl.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215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7F253709" w14:textId="77777777" w:rsidR="00141797" w:rsidRDefault="00141797" w:rsidP="00141797">
      <w:pPr>
        <w:tabs>
          <w:tab w:val="left" w:pos="0"/>
          <w:tab w:val="left" w:pos="487"/>
        </w:tabs>
        <w:ind w:firstLine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§ 31 Abs. 2 und 3, § 71, § 131 Abs. 4</w:t>
      </w:r>
      <w:r>
        <w:rPr>
          <w:rFonts w:ascii="Times New Roman" w:hAnsi="Times New Roman"/>
          <w:lang w:val="de-DE"/>
        </w:rPr>
        <w:tab/>
        <w:t xml:space="preserve"> </w:t>
      </w:r>
    </w:p>
    <w:p w14:paraId="51BD5ED0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68EB25DB" w14:textId="77777777" w:rsidR="00141797" w:rsidRDefault="00141797" w:rsidP="00141797">
      <w:pPr>
        <w:tabs>
          <w:tab w:val="left" w:pos="0"/>
          <w:tab w:val="left" w:pos="487"/>
        </w:tabs>
        <w:ind w:left="487" w:hanging="487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2.8.</w:t>
      </w:r>
      <w:r>
        <w:rPr>
          <w:rFonts w:ascii="Times New Roman" w:hAnsi="Times New Roman"/>
          <w:lang w:val="de-DE"/>
        </w:rPr>
        <w:tab/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>.</w:t>
      </w:r>
      <w:r w:rsidR="00C47A34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>Wasserversorgungsgesetz</w:t>
      </w:r>
      <w:r w:rsidR="00B9086C">
        <w:rPr>
          <w:rFonts w:ascii="Times New Roman" w:hAnsi="Times New Roman"/>
          <w:lang w:val="de-DE"/>
        </w:rPr>
        <w:t xml:space="preserve"> 2015</w:t>
      </w:r>
      <w:r>
        <w:rPr>
          <w:rFonts w:ascii="Times New Roman" w:hAnsi="Times New Roman"/>
          <w:lang w:val="de-DE"/>
        </w:rPr>
        <w:t>, LGBl.</w:t>
      </w:r>
      <w:r w:rsidR="00ED39B2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Nr. </w:t>
      </w:r>
      <w:r w:rsidR="00B9086C">
        <w:rPr>
          <w:rFonts w:ascii="Times New Roman" w:hAnsi="Times New Roman"/>
          <w:lang w:val="de-DE"/>
        </w:rPr>
        <w:t>35</w:t>
      </w:r>
      <w:r w:rsidR="003F2F4E">
        <w:rPr>
          <w:rFonts w:ascii="Times New Roman" w:hAnsi="Times New Roman"/>
          <w:lang w:val="de-DE"/>
        </w:rPr>
        <w:t>/2015</w:t>
      </w:r>
      <w:r w:rsidR="00AD2CFE">
        <w:rPr>
          <w:rFonts w:ascii="Times New Roman" w:hAnsi="Times New Roman"/>
          <w:lang w:val="de-DE"/>
        </w:rPr>
        <w:t xml:space="preserve"> </w:t>
      </w:r>
      <w:proofErr w:type="spellStart"/>
      <w:r>
        <w:rPr>
          <w:rFonts w:ascii="Times New Roman" w:hAnsi="Times New Roman"/>
          <w:lang w:val="de-DE"/>
        </w:rPr>
        <w:t>i.d.g.F</w:t>
      </w:r>
      <w:proofErr w:type="spellEnd"/>
      <w:r>
        <w:rPr>
          <w:rFonts w:ascii="Times New Roman" w:hAnsi="Times New Roman"/>
          <w:lang w:val="de-DE"/>
        </w:rPr>
        <w:t>.:</w:t>
      </w:r>
    </w:p>
    <w:p w14:paraId="201829AA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B9086C">
        <w:rPr>
          <w:rFonts w:ascii="Times New Roman" w:hAnsi="Times New Roman"/>
          <w:lang w:val="de-DE"/>
        </w:rPr>
        <w:t xml:space="preserve"> § 6 Abs. 3, § 7 Abs. 1</w:t>
      </w:r>
      <w:r w:rsidR="003F2F4E">
        <w:rPr>
          <w:rFonts w:ascii="Times New Roman" w:hAnsi="Times New Roman"/>
          <w:lang w:val="de-DE"/>
        </w:rPr>
        <w:t xml:space="preserve"> Z 4</w:t>
      </w:r>
    </w:p>
    <w:p w14:paraId="5A030FD6" w14:textId="77777777" w:rsidR="00141797" w:rsidRDefault="00141797" w:rsidP="00141797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42835D9B" w14:textId="77777777" w:rsidR="00A37343" w:rsidRDefault="00941131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3.</w:t>
      </w:r>
      <w:r>
        <w:rPr>
          <w:rFonts w:ascii="Times New Roman" w:hAnsi="Times New Roman"/>
          <w:lang w:val="de-DE"/>
        </w:rPr>
        <w:tab/>
        <w:t>Überwachung des Gesundheitszustandes der Kinder in Pflichtschulen, insbesondere bei</w:t>
      </w:r>
      <w:r w:rsidR="00D00E98">
        <w:rPr>
          <w:rFonts w:ascii="Times New Roman" w:hAnsi="Times New Roman"/>
          <w:lang w:val="de-DE"/>
        </w:rPr>
        <w:t xml:space="preserve"> </w:t>
      </w:r>
      <w:r w:rsidR="00D00E98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 xml:space="preserve">Auftreten übertragbarer Krankheiten sowie bei Befall mit Ungeziefer und Parasiten (wie </w:t>
      </w:r>
      <w:r>
        <w:rPr>
          <w:rFonts w:ascii="Times New Roman" w:hAnsi="Times New Roman"/>
          <w:lang w:val="de-DE"/>
        </w:rPr>
        <w:tab/>
        <w:t>Läuse, Wanzen, Flöhe etc.), soweit daraus eine Gesundheits</w:t>
      </w:r>
      <w:r w:rsidR="00B20260">
        <w:rPr>
          <w:rFonts w:ascii="Times New Roman" w:hAnsi="Times New Roman"/>
          <w:lang w:val="de-DE"/>
        </w:rPr>
        <w:t>gefährdung zu befürchten</w:t>
      </w:r>
      <w:r w:rsidR="00D00E98">
        <w:rPr>
          <w:rFonts w:ascii="Times New Roman" w:hAnsi="Times New Roman"/>
          <w:lang w:val="de-DE"/>
        </w:rPr>
        <w:t xml:space="preserve"> </w:t>
      </w:r>
      <w:r w:rsidR="00B20260">
        <w:rPr>
          <w:rFonts w:ascii="Times New Roman" w:hAnsi="Times New Roman"/>
          <w:lang w:val="de-DE"/>
        </w:rPr>
        <w:t>ist</w:t>
      </w:r>
      <w:r w:rsidR="00E11E9F">
        <w:rPr>
          <w:rFonts w:ascii="Times New Roman" w:hAnsi="Times New Roman"/>
          <w:lang w:val="de-DE"/>
        </w:rPr>
        <w:t>.</w:t>
      </w:r>
    </w:p>
    <w:p w14:paraId="44AAED7B" w14:textId="77777777" w:rsidR="004D369F" w:rsidRDefault="00A37343" w:rsidP="00C72D79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(</w:t>
      </w:r>
      <w:r w:rsidR="00941131">
        <w:rPr>
          <w:rFonts w:ascii="Times New Roman" w:hAnsi="Times New Roman"/>
          <w:lang w:val="de-DE"/>
        </w:rPr>
        <w:t>§ 66 Schulunterrichtsgesetz, BGBl.</w:t>
      </w:r>
      <w:r w:rsidR="00ED39B2">
        <w:rPr>
          <w:rFonts w:ascii="Times New Roman" w:hAnsi="Times New Roman"/>
          <w:lang w:val="de-DE"/>
        </w:rPr>
        <w:t xml:space="preserve"> </w:t>
      </w:r>
      <w:r w:rsidR="00941131">
        <w:rPr>
          <w:rFonts w:ascii="Times New Roman" w:hAnsi="Times New Roman"/>
          <w:lang w:val="de-DE"/>
        </w:rPr>
        <w:t xml:space="preserve">Nr. 472/1986 </w:t>
      </w:r>
      <w:proofErr w:type="spellStart"/>
      <w:r w:rsidR="00941131">
        <w:rPr>
          <w:rFonts w:ascii="Times New Roman" w:hAnsi="Times New Roman"/>
          <w:lang w:val="de-DE"/>
        </w:rPr>
        <w:t>i.d.g.F</w:t>
      </w:r>
      <w:proofErr w:type="spellEnd"/>
      <w:r w:rsidR="00941131">
        <w:rPr>
          <w:rFonts w:ascii="Times New Roman" w:hAnsi="Times New Roman"/>
          <w:lang w:val="de-DE"/>
        </w:rPr>
        <w:t>, i</w:t>
      </w:r>
      <w:r w:rsidR="00B20260">
        <w:rPr>
          <w:rFonts w:ascii="Times New Roman" w:hAnsi="Times New Roman"/>
          <w:lang w:val="de-DE"/>
        </w:rPr>
        <w:t xml:space="preserve">n </w:t>
      </w:r>
      <w:r w:rsidR="00941131">
        <w:rPr>
          <w:rFonts w:ascii="Times New Roman" w:hAnsi="Times New Roman"/>
          <w:lang w:val="de-DE"/>
        </w:rPr>
        <w:t>V</w:t>
      </w:r>
      <w:r w:rsidR="00B20260">
        <w:rPr>
          <w:rFonts w:ascii="Times New Roman" w:hAnsi="Times New Roman"/>
          <w:lang w:val="de-DE"/>
        </w:rPr>
        <w:t>erbindung</w:t>
      </w:r>
      <w:r w:rsidR="00941131">
        <w:rPr>
          <w:rFonts w:ascii="Times New Roman" w:hAnsi="Times New Roman"/>
          <w:lang w:val="de-DE"/>
        </w:rPr>
        <w:t xml:space="preserve"> mit § 4 Abs. 1</w:t>
      </w:r>
      <w:r w:rsidR="004D369F">
        <w:rPr>
          <w:rFonts w:ascii="Times New Roman" w:hAnsi="Times New Roman"/>
          <w:lang w:val="de-DE"/>
        </w:rPr>
        <w:t xml:space="preserve"> und</w:t>
      </w:r>
      <w:r w:rsidR="00941131">
        <w:rPr>
          <w:rFonts w:ascii="Times New Roman" w:hAnsi="Times New Roman"/>
          <w:lang w:val="de-DE"/>
        </w:rPr>
        <w:t xml:space="preserve"> </w:t>
      </w:r>
    </w:p>
    <w:p w14:paraId="6C657048" w14:textId="77777777" w:rsidR="00B20260" w:rsidRDefault="00941131" w:rsidP="00C72D79">
      <w:pPr>
        <w:tabs>
          <w:tab w:val="left" w:pos="0"/>
          <w:tab w:val="left" w:pos="487"/>
        </w:tabs>
        <w:ind w:left="487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§ 48 Abs. 4 </w:t>
      </w:r>
      <w:proofErr w:type="spellStart"/>
      <w:r>
        <w:rPr>
          <w:rFonts w:ascii="Times New Roman" w:hAnsi="Times New Roman"/>
          <w:lang w:val="de-DE"/>
        </w:rPr>
        <w:t>Oö</w:t>
      </w:r>
      <w:proofErr w:type="spellEnd"/>
      <w:r>
        <w:rPr>
          <w:rFonts w:ascii="Times New Roman" w:hAnsi="Times New Roman"/>
          <w:lang w:val="de-DE"/>
        </w:rPr>
        <w:t xml:space="preserve">. Pflichtschulorganisationsgesetz, LGBl. Nr. 35/1992 </w:t>
      </w:r>
      <w:proofErr w:type="spellStart"/>
      <w:r w:rsidR="00D767BA">
        <w:rPr>
          <w:rFonts w:ascii="Times New Roman" w:hAnsi="Times New Roman"/>
          <w:lang w:val="de-DE"/>
        </w:rPr>
        <w:t>i.d.g.F</w:t>
      </w:r>
      <w:proofErr w:type="spellEnd"/>
      <w:r w:rsidR="00D767BA">
        <w:rPr>
          <w:rFonts w:ascii="Times New Roman" w:hAnsi="Times New Roman"/>
          <w:lang w:val="de-DE"/>
        </w:rPr>
        <w:t xml:space="preserve">, </w:t>
      </w:r>
      <w:r>
        <w:rPr>
          <w:rFonts w:ascii="Times New Roman" w:hAnsi="Times New Roman"/>
          <w:lang w:val="de-DE"/>
        </w:rPr>
        <w:t>in den Schulen, für die die Gemeinde/verbandsangehörige</w:t>
      </w:r>
      <w:r w:rsidR="00B20260">
        <w:rPr>
          <w:rFonts w:ascii="Times New Roman" w:hAnsi="Times New Roman"/>
          <w:lang w:val="de-DE"/>
        </w:rPr>
        <w:t>n</w:t>
      </w:r>
      <w:r>
        <w:rPr>
          <w:rFonts w:ascii="Times New Roman" w:hAnsi="Times New Roman"/>
          <w:lang w:val="de-DE"/>
        </w:rPr>
        <w:t xml:space="preserve"> Gemeinden </w:t>
      </w:r>
      <w:r w:rsidRPr="00E11E9F">
        <w:rPr>
          <w:rFonts w:ascii="Times New Roman" w:hAnsi="Times New Roman"/>
          <w:b/>
          <w:lang w:val="de-DE"/>
        </w:rPr>
        <w:t>Schulerhalter</w:t>
      </w:r>
      <w:r>
        <w:rPr>
          <w:rFonts w:ascii="Times New Roman" w:hAnsi="Times New Roman"/>
          <w:lang w:val="de-DE"/>
        </w:rPr>
        <w:t xml:space="preserve"> ist/sind</w:t>
      </w:r>
      <w:r w:rsidR="00B20260">
        <w:rPr>
          <w:rFonts w:ascii="Times New Roman" w:hAnsi="Times New Roman"/>
          <w:lang w:val="de-DE"/>
        </w:rPr>
        <w:t>;</w:t>
      </w:r>
    </w:p>
    <w:p w14:paraId="0A9169E1" w14:textId="77777777" w:rsidR="00941131" w:rsidRDefault="00B20260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</w:r>
      <w:r w:rsidR="00941131">
        <w:rPr>
          <w:rFonts w:ascii="Times New Roman" w:hAnsi="Times New Roman"/>
          <w:lang w:val="de-DE"/>
        </w:rPr>
        <w:t>§§ 6 Abs. 2c, 7 Abs. 4 Schulpflichtgesetz</w:t>
      </w:r>
      <w:r w:rsidR="00AD2CFE">
        <w:rPr>
          <w:rFonts w:ascii="Times New Roman" w:hAnsi="Times New Roman"/>
          <w:lang w:val="de-DE"/>
        </w:rPr>
        <w:t xml:space="preserve"> 1985</w:t>
      </w:r>
      <w:r w:rsidR="00941131">
        <w:rPr>
          <w:rFonts w:ascii="Times New Roman" w:hAnsi="Times New Roman"/>
          <w:lang w:val="de-DE"/>
        </w:rPr>
        <w:t>, BGBl.</w:t>
      </w:r>
      <w:r w:rsidR="00ED39B2">
        <w:rPr>
          <w:rFonts w:ascii="Times New Roman" w:hAnsi="Times New Roman"/>
          <w:lang w:val="de-DE"/>
        </w:rPr>
        <w:t xml:space="preserve"> </w:t>
      </w:r>
      <w:r w:rsidR="00941131">
        <w:rPr>
          <w:rFonts w:ascii="Times New Roman" w:hAnsi="Times New Roman"/>
          <w:lang w:val="de-DE"/>
        </w:rPr>
        <w:t>Nr. 76</w:t>
      </w:r>
      <w:r w:rsidR="003F2F4E">
        <w:rPr>
          <w:rFonts w:ascii="Times New Roman" w:hAnsi="Times New Roman"/>
          <w:lang w:val="de-DE"/>
        </w:rPr>
        <w:t>/1985</w:t>
      </w:r>
      <w:r w:rsidR="00941131">
        <w:rPr>
          <w:rFonts w:ascii="Times New Roman" w:hAnsi="Times New Roman"/>
          <w:lang w:val="de-DE"/>
        </w:rPr>
        <w:t xml:space="preserve"> </w:t>
      </w:r>
      <w:proofErr w:type="spellStart"/>
      <w:r w:rsidR="00941131">
        <w:rPr>
          <w:rFonts w:ascii="Times New Roman" w:hAnsi="Times New Roman"/>
          <w:lang w:val="de-DE"/>
        </w:rPr>
        <w:t>i.d.g.F</w:t>
      </w:r>
      <w:proofErr w:type="spellEnd"/>
      <w:r w:rsidR="001B4407">
        <w:rPr>
          <w:rFonts w:ascii="Times New Roman" w:hAnsi="Times New Roman"/>
          <w:lang w:val="de-DE"/>
        </w:rPr>
        <w:t>.</w:t>
      </w:r>
      <w:r w:rsidR="00941131">
        <w:rPr>
          <w:rFonts w:ascii="Times New Roman" w:hAnsi="Times New Roman"/>
          <w:lang w:val="de-DE"/>
        </w:rPr>
        <w:t>)</w:t>
      </w:r>
    </w:p>
    <w:p w14:paraId="079789A0" w14:textId="77777777" w:rsidR="009E6766" w:rsidRDefault="009E6766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B876B08" w14:textId="77777777" w:rsidR="00EC3DE5" w:rsidRDefault="00D00E98" w:rsidP="00C72D79">
      <w:pPr>
        <w:tabs>
          <w:tab w:val="left" w:pos="0"/>
          <w:tab w:val="left" w:pos="487"/>
        </w:tabs>
        <w:rPr>
          <w:rFonts w:ascii="TimesNewRoman" w:hAnsi="TimesNewRoman" w:cs="TimesNewRoman"/>
          <w:snapToGrid/>
          <w:color w:val="231F20"/>
          <w:sz w:val="20"/>
          <w:lang w:val="de-AT" w:eastAsia="de-AT"/>
        </w:rPr>
      </w:pPr>
      <w:r>
        <w:rPr>
          <w:rFonts w:ascii="Times New Roman" w:hAnsi="Times New Roman"/>
          <w:lang w:val="de-DE"/>
        </w:rPr>
        <w:br w:type="page"/>
      </w:r>
      <w:r w:rsidR="00941131">
        <w:rPr>
          <w:rFonts w:ascii="Times New Roman" w:hAnsi="Times New Roman"/>
          <w:lang w:val="de-DE"/>
        </w:rPr>
        <w:lastRenderedPageBreak/>
        <w:tab/>
      </w:r>
    </w:p>
    <w:p w14:paraId="7521FCAD" w14:textId="77777777" w:rsidR="00141797" w:rsidRDefault="00D767BA" w:rsidP="00141797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4</w:t>
      </w:r>
      <w:r w:rsidR="00941131">
        <w:rPr>
          <w:rFonts w:ascii="Times New Roman" w:hAnsi="Times New Roman"/>
          <w:lang w:val="de-DE"/>
        </w:rPr>
        <w:t>.</w:t>
      </w:r>
      <w:r w:rsidR="00941131">
        <w:rPr>
          <w:rFonts w:ascii="Times New Roman" w:hAnsi="Times New Roman"/>
          <w:lang w:val="de-DE"/>
        </w:rPr>
        <w:tab/>
      </w:r>
      <w:r w:rsidR="00141797">
        <w:rPr>
          <w:rFonts w:ascii="Times New Roman" w:hAnsi="Times New Roman"/>
          <w:lang w:val="de-DE"/>
        </w:rPr>
        <w:t>Mitwirkung bei Erfüllung von Aufgaben, die der Gemeinde im Rahmen der Vorsorgemaß</w:t>
      </w:r>
      <w:r w:rsidR="00FC2AC7">
        <w:rPr>
          <w:rFonts w:ascii="Times New Roman" w:hAnsi="Times New Roman"/>
          <w:lang w:val="de-DE"/>
        </w:rPr>
        <w:t>-</w:t>
      </w:r>
      <w:r w:rsidR="00D00E98">
        <w:rPr>
          <w:rFonts w:ascii="Times New Roman" w:hAnsi="Times New Roman"/>
          <w:lang w:val="de-DE"/>
        </w:rPr>
        <w:tab/>
      </w:r>
      <w:r w:rsidR="00141797">
        <w:rPr>
          <w:rFonts w:ascii="Times New Roman" w:hAnsi="Times New Roman"/>
          <w:lang w:val="de-DE"/>
        </w:rPr>
        <w:t>nahmen der zivilen Landesverteidigung insbesondere im Rahmen des integrierten Sanitäts</w:t>
      </w:r>
      <w:r w:rsidR="00FC2AC7">
        <w:rPr>
          <w:rFonts w:ascii="Times New Roman" w:hAnsi="Times New Roman"/>
          <w:lang w:val="de-DE"/>
        </w:rPr>
        <w:t>-</w:t>
      </w:r>
      <w:r w:rsidR="00D00E98">
        <w:rPr>
          <w:rFonts w:ascii="Times New Roman" w:hAnsi="Times New Roman"/>
          <w:lang w:val="de-DE"/>
        </w:rPr>
        <w:tab/>
      </w:r>
      <w:proofErr w:type="spellStart"/>
      <w:r w:rsidR="00141797">
        <w:rPr>
          <w:rFonts w:ascii="Times New Roman" w:hAnsi="Times New Roman"/>
          <w:lang w:val="de-DE"/>
        </w:rPr>
        <w:t>dienstes</w:t>
      </w:r>
      <w:proofErr w:type="spellEnd"/>
      <w:r w:rsidR="00141797">
        <w:rPr>
          <w:rFonts w:ascii="Times New Roman" w:hAnsi="Times New Roman"/>
          <w:lang w:val="de-DE"/>
        </w:rPr>
        <w:t xml:space="preserve"> zukommen </w:t>
      </w:r>
    </w:p>
    <w:p w14:paraId="33E772D5" w14:textId="77777777" w:rsidR="00484EEB" w:rsidRDefault="00141797" w:rsidP="00ED39B2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ab/>
        <w:t xml:space="preserve">(Art. 9a Abs. 2 B-VG; Z. 4 der Entschließung des Nationalrates vom 10. Juni 1975, der sog. </w:t>
      </w:r>
      <w:r w:rsidR="00D00E98">
        <w:rPr>
          <w:rFonts w:ascii="Times New Roman" w:hAnsi="Times New Roman"/>
          <w:lang w:val="de-DE"/>
        </w:rPr>
        <w:tab/>
      </w:r>
      <w:r>
        <w:rPr>
          <w:rFonts w:ascii="Times New Roman" w:hAnsi="Times New Roman"/>
          <w:lang w:val="de-DE"/>
        </w:rPr>
        <w:t>Verteidigungsdoktrin)</w:t>
      </w:r>
    </w:p>
    <w:p w14:paraId="512D2421" w14:textId="77777777" w:rsidR="00484EEB" w:rsidRDefault="00484EEB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4BCFDC28" w14:textId="77777777" w:rsidR="00941131" w:rsidRDefault="00D767BA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5</w:t>
      </w:r>
      <w:r w:rsidR="00717EB4">
        <w:rPr>
          <w:rFonts w:ascii="Times New Roman" w:hAnsi="Times New Roman"/>
          <w:lang w:val="de-DE"/>
        </w:rPr>
        <w:t>.</w:t>
      </w:r>
      <w:r w:rsidR="00ED39B2">
        <w:rPr>
          <w:rFonts w:ascii="Times New Roman" w:hAnsi="Times New Roman"/>
          <w:lang w:val="de-DE"/>
        </w:rPr>
        <w:tab/>
      </w:r>
      <w:r w:rsidR="00717EB4">
        <w:rPr>
          <w:rFonts w:ascii="Times New Roman" w:hAnsi="Times New Roman"/>
          <w:lang w:val="de-DE"/>
        </w:rPr>
        <w:t>U</w:t>
      </w:r>
      <w:r w:rsidR="00AF208D">
        <w:rPr>
          <w:rFonts w:ascii="Times New Roman" w:hAnsi="Times New Roman"/>
          <w:lang w:val="de-DE"/>
        </w:rPr>
        <w:t>ntersuchung</w:t>
      </w:r>
      <w:r w:rsidR="00717EB4">
        <w:rPr>
          <w:rFonts w:ascii="Times New Roman" w:hAnsi="Times New Roman"/>
          <w:lang w:val="de-DE"/>
        </w:rPr>
        <w:t xml:space="preserve"> des Gesundheitszustandes vor Einstellung eines Gemeindebediensteten+</w:t>
      </w:r>
    </w:p>
    <w:p w14:paraId="003DC007" w14:textId="77777777" w:rsidR="00941131" w:rsidRDefault="00941131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5BFC89AF" w14:textId="77777777" w:rsidR="00717EB4" w:rsidRDefault="00717EB4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+Aufgabe ist zu streichen, wenn diese Untersuchung nicht vom Gemeindearzt durchgeführt wird.</w:t>
      </w:r>
    </w:p>
    <w:p w14:paraId="023AE0D0" w14:textId="77777777" w:rsidR="00717EB4" w:rsidRDefault="00717EB4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</w:p>
    <w:p w14:paraId="27CF2C15" w14:textId="77777777" w:rsidR="00717EB4" w:rsidRDefault="00717EB4" w:rsidP="00941131">
      <w:pPr>
        <w:tabs>
          <w:tab w:val="left" w:pos="0"/>
          <w:tab w:val="left" w:pos="487"/>
        </w:tabs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...........................................................................................................................................................</w:t>
      </w:r>
    </w:p>
    <w:p w14:paraId="51DAF507" w14:textId="77777777" w:rsidR="001E747B" w:rsidRPr="006344A0" w:rsidRDefault="001E747B" w:rsidP="00941131">
      <w:pPr>
        <w:tabs>
          <w:tab w:val="left" w:pos="0"/>
          <w:tab w:val="left" w:pos="487"/>
        </w:tabs>
        <w:jc w:val="both"/>
        <w:rPr>
          <w:rFonts w:ascii="Arial Narrow" w:hAnsi="Arial Narrow" w:cs="Arial"/>
          <w:b/>
          <w:szCs w:val="24"/>
          <w:lang w:val="de-DE"/>
        </w:rPr>
      </w:pPr>
      <w:r w:rsidRPr="006344A0">
        <w:rPr>
          <w:rFonts w:ascii="Arial Narrow" w:hAnsi="Arial Narrow" w:cs="Arial"/>
          <w:b/>
          <w:szCs w:val="24"/>
          <w:lang w:val="de-DE"/>
        </w:rPr>
        <w:t>Hinweis:</w:t>
      </w:r>
    </w:p>
    <w:p w14:paraId="57F6DE64" w14:textId="77777777" w:rsidR="00941131" w:rsidRPr="006344A0" w:rsidRDefault="001E747B" w:rsidP="00E7338A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 w:rsidRPr="006344A0">
        <w:rPr>
          <w:rFonts w:ascii="Arial Narrow" w:hAnsi="Arial Narrow" w:cs="Arial"/>
          <w:lang w:val="de-DE"/>
        </w:rPr>
        <w:t xml:space="preserve">Darüber hinaus </w:t>
      </w:r>
      <w:r w:rsidRPr="00CD29DE">
        <w:rPr>
          <w:rFonts w:ascii="Arial Narrow" w:hAnsi="Arial Narrow" w:cs="Arial"/>
          <w:lang w:val="de-DE"/>
        </w:rPr>
        <w:t>kann</w:t>
      </w:r>
      <w:r w:rsidRPr="006344A0">
        <w:rPr>
          <w:rFonts w:ascii="Arial Narrow" w:hAnsi="Arial Narrow" w:cs="Arial"/>
          <w:lang w:val="de-DE"/>
        </w:rPr>
        <w:t xml:space="preserve"> der Gemeindearzt a</w:t>
      </w:r>
      <w:r w:rsidR="00941131" w:rsidRPr="006344A0">
        <w:rPr>
          <w:rFonts w:ascii="Arial Narrow" w:hAnsi="Arial Narrow" w:cs="Arial"/>
          <w:lang w:val="de-DE"/>
        </w:rPr>
        <w:t xml:space="preserve">ls "ein im öffentlicher Sanitätsdienst stehender Arzt" </w:t>
      </w:r>
      <w:r w:rsidRPr="006344A0">
        <w:rPr>
          <w:rFonts w:ascii="Arial Narrow" w:hAnsi="Arial Narrow" w:cs="Arial"/>
          <w:lang w:val="de-DE"/>
        </w:rPr>
        <w:t>Untersuchungen nach folgenden gesetzlichen Bestimmungen vornehmen:</w:t>
      </w:r>
    </w:p>
    <w:p w14:paraId="34BE7BCB" w14:textId="77777777" w:rsidR="001E747B" w:rsidRPr="006344A0" w:rsidRDefault="001E747B" w:rsidP="00E7338A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</w:p>
    <w:p w14:paraId="0A9FEFF1" w14:textId="77777777" w:rsidR="00941131" w:rsidRPr="006344A0" w:rsidRDefault="001E747B" w:rsidP="00E7338A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 w:rsidRPr="006344A0">
        <w:rPr>
          <w:rFonts w:ascii="Arial Narrow" w:hAnsi="Arial Narrow" w:cs="Arial"/>
          <w:lang w:val="de-DE"/>
        </w:rPr>
        <w:t xml:space="preserve">1. </w:t>
      </w:r>
      <w:r w:rsidR="00941131" w:rsidRPr="006344A0">
        <w:rPr>
          <w:rFonts w:ascii="Arial Narrow" w:hAnsi="Arial Narrow" w:cs="Arial"/>
          <w:lang w:val="de-DE"/>
        </w:rPr>
        <w:t>§ 8 Unterbringungsgesetz</w:t>
      </w:r>
      <w:r w:rsidR="00A23C39">
        <w:rPr>
          <w:rFonts w:ascii="Arial Narrow" w:hAnsi="Arial Narrow" w:cs="Arial"/>
          <w:lang w:val="de-DE"/>
        </w:rPr>
        <w:t>,</w:t>
      </w:r>
      <w:r w:rsidR="00941131" w:rsidRPr="006344A0">
        <w:rPr>
          <w:rFonts w:ascii="Arial Narrow" w:hAnsi="Arial Narrow" w:cs="Arial"/>
          <w:lang w:val="de-DE"/>
        </w:rPr>
        <w:t xml:space="preserve"> BGBl. Nr.155/1990</w:t>
      </w:r>
      <w:r w:rsidRPr="006344A0">
        <w:rPr>
          <w:rFonts w:ascii="Arial Narrow" w:hAnsi="Arial Narrow" w:cs="Arial"/>
          <w:lang w:val="de-DE"/>
        </w:rPr>
        <w:t xml:space="preserve"> </w:t>
      </w:r>
      <w:proofErr w:type="spellStart"/>
      <w:r w:rsidRPr="006344A0">
        <w:rPr>
          <w:rFonts w:ascii="Arial Narrow" w:hAnsi="Arial Narrow" w:cs="Arial"/>
          <w:lang w:val="de-DE"/>
        </w:rPr>
        <w:t>i.d.g.F</w:t>
      </w:r>
      <w:proofErr w:type="spellEnd"/>
      <w:r w:rsidRPr="006344A0">
        <w:rPr>
          <w:rFonts w:ascii="Arial Narrow" w:hAnsi="Arial Narrow" w:cs="Arial"/>
          <w:lang w:val="de-DE"/>
        </w:rPr>
        <w:t>.</w:t>
      </w:r>
      <w:r w:rsidR="00941131" w:rsidRPr="006344A0">
        <w:rPr>
          <w:rFonts w:ascii="Arial Narrow" w:hAnsi="Arial Narrow" w:cs="Arial"/>
          <w:lang w:val="de-DE"/>
        </w:rPr>
        <w:t xml:space="preserve"> i</w:t>
      </w:r>
      <w:r w:rsidRPr="006344A0">
        <w:rPr>
          <w:rFonts w:ascii="Arial Narrow" w:hAnsi="Arial Narrow" w:cs="Arial"/>
          <w:lang w:val="de-DE"/>
        </w:rPr>
        <w:t xml:space="preserve">n Verbindung </w:t>
      </w:r>
      <w:r w:rsidR="00941131" w:rsidRPr="006344A0">
        <w:rPr>
          <w:rFonts w:ascii="Arial Narrow" w:hAnsi="Arial Narrow" w:cs="Arial"/>
          <w:lang w:val="de-DE"/>
        </w:rPr>
        <w:t>m</w:t>
      </w:r>
      <w:r w:rsidRPr="006344A0">
        <w:rPr>
          <w:rFonts w:ascii="Arial Narrow" w:hAnsi="Arial Narrow" w:cs="Arial"/>
          <w:lang w:val="de-DE"/>
        </w:rPr>
        <w:t>it</w:t>
      </w:r>
      <w:r w:rsidR="00941131" w:rsidRPr="006344A0">
        <w:rPr>
          <w:rFonts w:ascii="Arial Narrow" w:hAnsi="Arial Narrow" w:cs="Arial"/>
          <w:lang w:val="de-DE"/>
        </w:rPr>
        <w:t xml:space="preserve"> § 197 Abs. 1 </w:t>
      </w:r>
      <w:proofErr w:type="spellStart"/>
      <w:r w:rsidR="00941131" w:rsidRPr="006344A0">
        <w:rPr>
          <w:rFonts w:ascii="Arial Narrow" w:hAnsi="Arial Narrow" w:cs="Arial"/>
          <w:lang w:val="de-DE"/>
        </w:rPr>
        <w:t>ÄrzteG</w:t>
      </w:r>
      <w:proofErr w:type="spellEnd"/>
      <w:r w:rsidR="00941131" w:rsidRPr="006344A0">
        <w:rPr>
          <w:rFonts w:ascii="Arial Narrow" w:hAnsi="Arial Narrow" w:cs="Arial"/>
          <w:lang w:val="de-DE"/>
        </w:rPr>
        <w:t xml:space="preserve"> 1998, BGBl. I 169/</w:t>
      </w:r>
      <w:r w:rsidR="00456800">
        <w:rPr>
          <w:rFonts w:ascii="Arial Narrow" w:hAnsi="Arial Narrow" w:cs="Arial"/>
          <w:lang w:val="de-DE"/>
        </w:rPr>
        <w:t>1998</w:t>
      </w:r>
      <w:r w:rsidR="00A23C39">
        <w:rPr>
          <w:rFonts w:ascii="Arial Narrow" w:hAnsi="Arial Narrow" w:cs="Arial"/>
          <w:lang w:val="de-DE"/>
        </w:rPr>
        <w:t xml:space="preserve"> </w:t>
      </w:r>
      <w:proofErr w:type="spellStart"/>
      <w:r w:rsidR="00A23C39">
        <w:rPr>
          <w:rFonts w:ascii="Arial Narrow" w:hAnsi="Arial Narrow" w:cs="Arial"/>
          <w:lang w:val="de-DE"/>
        </w:rPr>
        <w:t>i.d.g.F</w:t>
      </w:r>
      <w:proofErr w:type="spellEnd"/>
      <w:r w:rsidR="00A23C39">
        <w:rPr>
          <w:rFonts w:ascii="Arial Narrow" w:hAnsi="Arial Narrow" w:cs="Arial"/>
          <w:lang w:val="de-DE"/>
        </w:rPr>
        <w:t>.</w:t>
      </w:r>
      <w:r w:rsidRPr="006344A0">
        <w:rPr>
          <w:rFonts w:ascii="Arial Narrow" w:hAnsi="Arial Narrow" w:cs="Arial"/>
          <w:lang w:val="de-DE"/>
        </w:rPr>
        <w:t xml:space="preserve"> </w:t>
      </w:r>
    </w:p>
    <w:p w14:paraId="34C4B82F" w14:textId="77777777" w:rsidR="001E747B" w:rsidRPr="006344A0" w:rsidRDefault="001E747B" w:rsidP="00E7338A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</w:p>
    <w:p w14:paraId="79DAAF6C" w14:textId="77777777" w:rsidR="00941131" w:rsidRPr="006344A0" w:rsidRDefault="001E747B" w:rsidP="00E7338A">
      <w:pPr>
        <w:tabs>
          <w:tab w:val="left" w:pos="0"/>
          <w:tab w:val="left" w:pos="487"/>
        </w:tabs>
        <w:rPr>
          <w:rFonts w:ascii="Arial Narrow" w:hAnsi="Arial Narrow" w:cs="Arial"/>
          <w:lang w:val="de-DE"/>
        </w:rPr>
      </w:pPr>
      <w:r w:rsidRPr="006344A0">
        <w:rPr>
          <w:rFonts w:ascii="Arial Narrow" w:hAnsi="Arial Narrow" w:cs="Arial"/>
          <w:lang w:val="de-DE"/>
        </w:rPr>
        <w:t xml:space="preserve">2. </w:t>
      </w:r>
      <w:r w:rsidR="00941131" w:rsidRPr="006344A0">
        <w:rPr>
          <w:rFonts w:ascii="Arial Narrow" w:hAnsi="Arial Narrow" w:cs="Arial"/>
          <w:lang w:val="de-DE"/>
        </w:rPr>
        <w:t xml:space="preserve">§ 5 Abs. </w:t>
      </w:r>
      <w:r w:rsidR="00A23C39">
        <w:rPr>
          <w:rFonts w:ascii="Arial Narrow" w:hAnsi="Arial Narrow" w:cs="Arial"/>
          <w:lang w:val="de-DE"/>
        </w:rPr>
        <w:t xml:space="preserve">4a, </w:t>
      </w:r>
      <w:r w:rsidR="00941131" w:rsidRPr="006344A0">
        <w:rPr>
          <w:rFonts w:ascii="Arial Narrow" w:hAnsi="Arial Narrow" w:cs="Arial"/>
          <w:lang w:val="de-DE"/>
        </w:rPr>
        <w:t>5 und  9 St</w:t>
      </w:r>
      <w:r w:rsidRPr="006344A0">
        <w:rPr>
          <w:rFonts w:ascii="Arial Narrow" w:hAnsi="Arial Narrow" w:cs="Arial"/>
          <w:lang w:val="de-DE"/>
        </w:rPr>
        <w:t>raßenverkehrsordnung</w:t>
      </w:r>
      <w:r w:rsidR="00A23C39">
        <w:rPr>
          <w:rFonts w:ascii="Arial Narrow" w:hAnsi="Arial Narrow" w:cs="Arial"/>
          <w:lang w:val="de-DE"/>
        </w:rPr>
        <w:t xml:space="preserve"> 1960</w:t>
      </w:r>
      <w:r w:rsidR="00330295">
        <w:rPr>
          <w:rFonts w:ascii="Arial Narrow" w:hAnsi="Arial Narrow" w:cs="Arial"/>
          <w:lang w:val="de-DE"/>
        </w:rPr>
        <w:t>, BGBl. Nr.</w:t>
      </w:r>
      <w:r w:rsidR="00835E22">
        <w:rPr>
          <w:rFonts w:ascii="Arial Narrow" w:hAnsi="Arial Narrow" w:cs="Arial"/>
          <w:lang w:val="de-DE"/>
        </w:rPr>
        <w:t xml:space="preserve"> 159</w:t>
      </w:r>
      <w:r w:rsidRPr="006344A0">
        <w:rPr>
          <w:rFonts w:ascii="Arial Narrow" w:hAnsi="Arial Narrow" w:cs="Arial"/>
          <w:lang w:val="de-DE"/>
        </w:rPr>
        <w:t xml:space="preserve"> </w:t>
      </w:r>
      <w:proofErr w:type="spellStart"/>
      <w:r w:rsidRPr="006344A0">
        <w:rPr>
          <w:rFonts w:ascii="Arial Narrow" w:hAnsi="Arial Narrow" w:cs="Arial"/>
          <w:lang w:val="de-DE"/>
        </w:rPr>
        <w:t>i.d.g.F</w:t>
      </w:r>
      <w:proofErr w:type="spellEnd"/>
      <w:r w:rsidRPr="006344A0">
        <w:rPr>
          <w:rFonts w:ascii="Arial Narrow" w:hAnsi="Arial Narrow" w:cs="Arial"/>
          <w:lang w:val="de-DE"/>
        </w:rPr>
        <w:t>.</w:t>
      </w:r>
    </w:p>
    <w:p w14:paraId="5588C5F5" w14:textId="77777777" w:rsidR="00470224" w:rsidRPr="00B22C54" w:rsidRDefault="00470224" w:rsidP="00470224">
      <w:pPr>
        <w:tabs>
          <w:tab w:val="left" w:pos="0"/>
          <w:tab w:val="left" w:pos="487"/>
        </w:tabs>
        <w:jc w:val="right"/>
        <w:rPr>
          <w:rFonts w:ascii="Times New Roman" w:hAnsi="Times New Roman"/>
          <w:lang w:val="de-DE"/>
        </w:rPr>
      </w:pPr>
    </w:p>
    <w:p w14:paraId="7B1F2E6D" w14:textId="77777777" w:rsidR="00470224" w:rsidRDefault="00470224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76451769" w14:textId="77777777" w:rsidR="00941131" w:rsidRDefault="00941131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p w14:paraId="53A0153F" w14:textId="77777777" w:rsidR="00941131" w:rsidRDefault="00941131" w:rsidP="00941131">
      <w:pPr>
        <w:tabs>
          <w:tab w:val="left" w:pos="0"/>
          <w:tab w:val="left" w:pos="487"/>
        </w:tabs>
        <w:rPr>
          <w:rFonts w:ascii="Times New Roman" w:hAnsi="Times New Roman"/>
          <w:lang w:val="de-DE"/>
        </w:rPr>
      </w:pPr>
    </w:p>
    <w:sectPr w:rsidR="00941131" w:rsidSect="000815AC">
      <w:headerReference w:type="default" r:id="rId8"/>
      <w:headerReference w:type="first" r:id="rId9"/>
      <w:footerReference w:type="first" r:id="rId10"/>
      <w:pgSz w:w="11906" w:h="16838" w:code="9"/>
      <w:pgMar w:top="1418" w:right="1134" w:bottom="1418" w:left="1418" w:header="56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DE85" w14:textId="77777777" w:rsidR="008409F3" w:rsidRDefault="008409F3">
      <w:r>
        <w:separator/>
      </w:r>
    </w:p>
  </w:endnote>
  <w:endnote w:type="continuationSeparator" w:id="0">
    <w:p w14:paraId="1F49D5B9" w14:textId="77777777" w:rsidR="008409F3" w:rsidRDefault="0084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F387" w14:textId="07A03A64" w:rsidR="00223020" w:rsidRPr="009926DE" w:rsidRDefault="00223020" w:rsidP="00223020">
    <w:pPr>
      <w:pStyle w:val="Fuzeile"/>
      <w:rPr>
        <w:lang w:val="de-AT"/>
      </w:rPr>
    </w:pPr>
    <w:r>
      <w:rPr>
        <w:lang w:val="de-AT"/>
      </w:rPr>
      <w:t xml:space="preserve">Muster 1 Gesamtvertrag Stand </w:t>
    </w:r>
    <w:r w:rsidR="000D39FB">
      <w:rPr>
        <w:lang w:val="de-AT"/>
      </w:rPr>
      <w:t>J</w:t>
    </w:r>
    <w:r w:rsidR="00FE2DDD">
      <w:rPr>
        <w:lang w:val="de-AT"/>
      </w:rPr>
      <w:t>uli</w:t>
    </w:r>
    <w:r w:rsidR="000D39FB">
      <w:rPr>
        <w:lang w:val="de-AT"/>
      </w:rPr>
      <w:t xml:space="preserve"> 20</w:t>
    </w:r>
    <w:r w:rsidR="006B7434">
      <w:rPr>
        <w:lang w:val="de-AT"/>
      </w:rPr>
      <w:t>25</w:t>
    </w:r>
  </w:p>
  <w:p w14:paraId="3BAB73B6" w14:textId="77777777" w:rsidR="00223020" w:rsidRDefault="002230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E1AF" w14:textId="77777777" w:rsidR="008409F3" w:rsidRDefault="008409F3">
      <w:r>
        <w:separator/>
      </w:r>
    </w:p>
  </w:footnote>
  <w:footnote w:type="continuationSeparator" w:id="0">
    <w:p w14:paraId="08C0EF3C" w14:textId="77777777" w:rsidR="008409F3" w:rsidRDefault="0084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0A0C" w14:textId="77777777" w:rsidR="000815AC" w:rsidRPr="000815AC" w:rsidRDefault="000815AC" w:rsidP="000815AC">
    <w:pPr>
      <w:pStyle w:val="Kopfzeile"/>
      <w:jc w:val="center"/>
      <w:rPr>
        <w:rFonts w:ascii="Courier New" w:hAnsi="Courier New" w:cs="Courier New"/>
        <w:sz w:val="24"/>
        <w:szCs w:val="24"/>
        <w:lang w:val="de-AT"/>
      </w:rPr>
    </w:pPr>
    <w:r w:rsidRPr="000815AC">
      <w:rPr>
        <w:rStyle w:val="Seitenzahl"/>
        <w:rFonts w:ascii="Courier New" w:hAnsi="Courier New" w:cs="Courier New"/>
        <w:sz w:val="24"/>
        <w:szCs w:val="24"/>
      </w:rPr>
      <w:fldChar w:fldCharType="begin"/>
    </w:r>
    <w:r w:rsidRPr="000815AC">
      <w:rPr>
        <w:rStyle w:val="Seitenzahl"/>
        <w:rFonts w:ascii="Courier New" w:hAnsi="Courier New" w:cs="Courier New"/>
        <w:sz w:val="24"/>
        <w:szCs w:val="24"/>
      </w:rPr>
      <w:instrText xml:space="preserve"> PAGE </w:instrText>
    </w:r>
    <w:r w:rsidRPr="000815AC">
      <w:rPr>
        <w:rStyle w:val="Seitenzahl"/>
        <w:rFonts w:ascii="Courier New" w:hAnsi="Courier New" w:cs="Courier New"/>
        <w:sz w:val="24"/>
        <w:szCs w:val="24"/>
      </w:rPr>
      <w:fldChar w:fldCharType="separate"/>
    </w:r>
    <w:r w:rsidR="00CB466C">
      <w:rPr>
        <w:rStyle w:val="Seitenzahl"/>
        <w:rFonts w:ascii="Courier New" w:hAnsi="Courier New" w:cs="Courier New"/>
        <w:noProof/>
        <w:sz w:val="24"/>
        <w:szCs w:val="24"/>
      </w:rPr>
      <w:t>6</w:t>
    </w:r>
    <w:r w:rsidRPr="000815AC">
      <w:rPr>
        <w:rStyle w:val="Seitenzahl"/>
        <w:rFonts w:ascii="Courier New" w:hAnsi="Courier New" w:cs="Courier New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E9CE" w14:textId="77777777" w:rsidR="000815AC" w:rsidRPr="000815AC" w:rsidRDefault="000815AC" w:rsidP="000815AC">
    <w:pPr>
      <w:pStyle w:val="Kopfzeile"/>
      <w:jc w:val="center"/>
      <w:rPr>
        <w:rFonts w:ascii="Courier New" w:hAnsi="Courier New" w:cs="Courier New"/>
        <w:sz w:val="24"/>
        <w:szCs w:val="24"/>
        <w:lang w:val="de-AT"/>
      </w:rPr>
    </w:pPr>
    <w:r>
      <w:rPr>
        <w:rFonts w:ascii="Courier New" w:hAnsi="Courier New" w:cs="Courier New"/>
        <w:sz w:val="24"/>
        <w:szCs w:val="24"/>
        <w:lang w:val="de-AT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B0835"/>
    <w:multiLevelType w:val="hybridMultilevel"/>
    <w:tmpl w:val="9E580C5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1F1C4B"/>
    <w:multiLevelType w:val="hybridMultilevel"/>
    <w:tmpl w:val="B9601A94"/>
    <w:lvl w:ilvl="0" w:tplc="231EB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481411">
    <w:abstractNumId w:val="1"/>
  </w:num>
  <w:num w:numId="2" w16cid:durableId="91608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0B"/>
    <w:rsid w:val="0000079B"/>
    <w:rsid w:val="00006B3D"/>
    <w:rsid w:val="00060CC8"/>
    <w:rsid w:val="00061973"/>
    <w:rsid w:val="00070B3A"/>
    <w:rsid w:val="000815AC"/>
    <w:rsid w:val="00091A02"/>
    <w:rsid w:val="000A496B"/>
    <w:rsid w:val="000D39FB"/>
    <w:rsid w:val="0011353E"/>
    <w:rsid w:val="001349FB"/>
    <w:rsid w:val="00141797"/>
    <w:rsid w:val="00143B80"/>
    <w:rsid w:val="00145E22"/>
    <w:rsid w:val="00146B00"/>
    <w:rsid w:val="00154C9A"/>
    <w:rsid w:val="001647AB"/>
    <w:rsid w:val="00187A60"/>
    <w:rsid w:val="001919AB"/>
    <w:rsid w:val="001974BA"/>
    <w:rsid w:val="001B4407"/>
    <w:rsid w:val="001B6BB9"/>
    <w:rsid w:val="001C1A5D"/>
    <w:rsid w:val="001C2568"/>
    <w:rsid w:val="001E747B"/>
    <w:rsid w:val="00223020"/>
    <w:rsid w:val="00223FE0"/>
    <w:rsid w:val="002277F5"/>
    <w:rsid w:val="00256523"/>
    <w:rsid w:val="00282AE6"/>
    <w:rsid w:val="00284A20"/>
    <w:rsid w:val="00293635"/>
    <w:rsid w:val="002953BB"/>
    <w:rsid w:val="002D5AB2"/>
    <w:rsid w:val="002E02B8"/>
    <w:rsid w:val="00300473"/>
    <w:rsid w:val="003054F0"/>
    <w:rsid w:val="0032397F"/>
    <w:rsid w:val="0032500A"/>
    <w:rsid w:val="003251BA"/>
    <w:rsid w:val="00330295"/>
    <w:rsid w:val="003D56B3"/>
    <w:rsid w:val="003F2F4E"/>
    <w:rsid w:val="00402A7F"/>
    <w:rsid w:val="00405E84"/>
    <w:rsid w:val="00422B35"/>
    <w:rsid w:val="0044272D"/>
    <w:rsid w:val="00450232"/>
    <w:rsid w:val="00456800"/>
    <w:rsid w:val="00470224"/>
    <w:rsid w:val="00470268"/>
    <w:rsid w:val="00484EEB"/>
    <w:rsid w:val="00490677"/>
    <w:rsid w:val="00495304"/>
    <w:rsid w:val="004A1075"/>
    <w:rsid w:val="004D369F"/>
    <w:rsid w:val="004E3A73"/>
    <w:rsid w:val="004E54F7"/>
    <w:rsid w:val="004F0077"/>
    <w:rsid w:val="004F124F"/>
    <w:rsid w:val="00505D00"/>
    <w:rsid w:val="00510478"/>
    <w:rsid w:val="005133DA"/>
    <w:rsid w:val="005455CE"/>
    <w:rsid w:val="005B59AB"/>
    <w:rsid w:val="005C6ED5"/>
    <w:rsid w:val="005D18FC"/>
    <w:rsid w:val="005F16F9"/>
    <w:rsid w:val="005F78EB"/>
    <w:rsid w:val="00604E6E"/>
    <w:rsid w:val="006252D1"/>
    <w:rsid w:val="006266B1"/>
    <w:rsid w:val="006344A0"/>
    <w:rsid w:val="00645BB3"/>
    <w:rsid w:val="006560B1"/>
    <w:rsid w:val="00657B48"/>
    <w:rsid w:val="006614B0"/>
    <w:rsid w:val="006B7434"/>
    <w:rsid w:val="006C278F"/>
    <w:rsid w:val="006D3F4D"/>
    <w:rsid w:val="006E45AB"/>
    <w:rsid w:val="006E5F37"/>
    <w:rsid w:val="006E700B"/>
    <w:rsid w:val="00717EB4"/>
    <w:rsid w:val="00761328"/>
    <w:rsid w:val="00767049"/>
    <w:rsid w:val="007B4DFF"/>
    <w:rsid w:val="007D30D8"/>
    <w:rsid w:val="007D4CA7"/>
    <w:rsid w:val="008072D9"/>
    <w:rsid w:val="00812A55"/>
    <w:rsid w:val="00820B20"/>
    <w:rsid w:val="00835A15"/>
    <w:rsid w:val="00835E22"/>
    <w:rsid w:val="008409F3"/>
    <w:rsid w:val="008735AA"/>
    <w:rsid w:val="008D0BFF"/>
    <w:rsid w:val="009249DC"/>
    <w:rsid w:val="00941131"/>
    <w:rsid w:val="00985CAB"/>
    <w:rsid w:val="009926DE"/>
    <w:rsid w:val="009B5588"/>
    <w:rsid w:val="009C13D7"/>
    <w:rsid w:val="009C4C2E"/>
    <w:rsid w:val="009E17E0"/>
    <w:rsid w:val="009E6766"/>
    <w:rsid w:val="00A03F11"/>
    <w:rsid w:val="00A12877"/>
    <w:rsid w:val="00A179F2"/>
    <w:rsid w:val="00A23C39"/>
    <w:rsid w:val="00A37343"/>
    <w:rsid w:val="00A471A2"/>
    <w:rsid w:val="00A55347"/>
    <w:rsid w:val="00A83E87"/>
    <w:rsid w:val="00AB1233"/>
    <w:rsid w:val="00AB7AB3"/>
    <w:rsid w:val="00AD2B62"/>
    <w:rsid w:val="00AD2CFE"/>
    <w:rsid w:val="00AE7C26"/>
    <w:rsid w:val="00AF208D"/>
    <w:rsid w:val="00B20260"/>
    <w:rsid w:val="00B22C54"/>
    <w:rsid w:val="00B3329B"/>
    <w:rsid w:val="00B42F2A"/>
    <w:rsid w:val="00B54D48"/>
    <w:rsid w:val="00B57CE6"/>
    <w:rsid w:val="00B77866"/>
    <w:rsid w:val="00B86EF5"/>
    <w:rsid w:val="00B9085D"/>
    <w:rsid w:val="00B9086C"/>
    <w:rsid w:val="00B94EFD"/>
    <w:rsid w:val="00BA5EA3"/>
    <w:rsid w:val="00BA5F3F"/>
    <w:rsid w:val="00C15FA5"/>
    <w:rsid w:val="00C45061"/>
    <w:rsid w:val="00C47A34"/>
    <w:rsid w:val="00C53653"/>
    <w:rsid w:val="00C72D79"/>
    <w:rsid w:val="00CA2451"/>
    <w:rsid w:val="00CB466C"/>
    <w:rsid w:val="00CD29DE"/>
    <w:rsid w:val="00CD4476"/>
    <w:rsid w:val="00CD46C0"/>
    <w:rsid w:val="00D00E98"/>
    <w:rsid w:val="00D32F70"/>
    <w:rsid w:val="00D35576"/>
    <w:rsid w:val="00D41143"/>
    <w:rsid w:val="00D616B7"/>
    <w:rsid w:val="00D767BA"/>
    <w:rsid w:val="00DB3B51"/>
    <w:rsid w:val="00DB667C"/>
    <w:rsid w:val="00DC2831"/>
    <w:rsid w:val="00E11E9F"/>
    <w:rsid w:val="00E33D70"/>
    <w:rsid w:val="00E420DD"/>
    <w:rsid w:val="00E421E1"/>
    <w:rsid w:val="00E57C46"/>
    <w:rsid w:val="00E649EB"/>
    <w:rsid w:val="00E66AAE"/>
    <w:rsid w:val="00E7338A"/>
    <w:rsid w:val="00E86D59"/>
    <w:rsid w:val="00E94BA2"/>
    <w:rsid w:val="00EA1B01"/>
    <w:rsid w:val="00EA60E9"/>
    <w:rsid w:val="00EB31A9"/>
    <w:rsid w:val="00EC3DE5"/>
    <w:rsid w:val="00ED39B2"/>
    <w:rsid w:val="00ED7DBE"/>
    <w:rsid w:val="00EF313C"/>
    <w:rsid w:val="00EF6001"/>
    <w:rsid w:val="00F0416E"/>
    <w:rsid w:val="00F2190F"/>
    <w:rsid w:val="00F25B89"/>
    <w:rsid w:val="00F708F9"/>
    <w:rsid w:val="00F7585F"/>
    <w:rsid w:val="00F75CCE"/>
    <w:rsid w:val="00FA276E"/>
    <w:rsid w:val="00FA658F"/>
    <w:rsid w:val="00FC2AC7"/>
    <w:rsid w:val="00FE2DDD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DC78C"/>
  <w15:chartTrackingRefBased/>
  <w15:docId w15:val="{04AE9D12-9292-4E9E-A728-ED1CA61B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61973"/>
    <w:pPr>
      <w:widowControl w:val="0"/>
    </w:pPr>
    <w:rPr>
      <w:rFonts w:ascii="Courier New" w:hAnsi="Courier New"/>
      <w:snapToGrid w:val="0"/>
      <w:sz w:val="24"/>
      <w:lang w:val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caps/>
      <w:kern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cap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00" w:lineRule="atLeast"/>
    </w:pPr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00" w:lineRule="atLeast"/>
    </w:pPr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1349FB"/>
    <w:rPr>
      <w:rFonts w:ascii="Tahoma" w:hAnsi="Tahoma" w:cs="Tahoma"/>
      <w:sz w:val="16"/>
      <w:szCs w:val="16"/>
    </w:rPr>
  </w:style>
  <w:style w:type="paragraph" w:customStyle="1" w:styleId="Hinweis">
    <w:name w:val="Hinweis"/>
    <w:basedOn w:val="Standard"/>
    <w:pPr>
      <w:spacing w:line="200" w:lineRule="atLeast"/>
    </w:pPr>
    <w:rPr>
      <w:rFonts w:ascii="Arial" w:hAnsi="Arial"/>
      <w:sz w:val="16"/>
    </w:rPr>
  </w:style>
  <w:style w:type="character" w:styleId="Seitenzahl">
    <w:name w:val="page number"/>
    <w:basedOn w:val="Absatz-Standardschriftart"/>
    <w:rsid w:val="00C45061"/>
  </w:style>
  <w:style w:type="paragraph" w:styleId="berarbeitung">
    <w:name w:val="Revision"/>
    <w:hidden/>
    <w:uiPriority w:val="99"/>
    <w:semiHidden/>
    <w:rsid w:val="00E649EB"/>
    <w:rPr>
      <w:rFonts w:ascii="Courier New" w:hAnsi="Courier New"/>
      <w:snapToGrid w:val="0"/>
      <w:sz w:val="24"/>
      <w:lang w:val="en-US"/>
    </w:rPr>
  </w:style>
  <w:style w:type="character" w:customStyle="1" w:styleId="FuzeileZchn">
    <w:name w:val="Fußzeile Zchn"/>
    <w:link w:val="Fuzeile"/>
    <w:uiPriority w:val="99"/>
    <w:rsid w:val="006B7434"/>
    <w:rPr>
      <w:rFonts w:ascii="Arial" w:hAnsi="Arial"/>
      <w:snapToGrid w:val="0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MUSTER\Leeres%20Dokumen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A8422-C170-456D-A1B9-2D066341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Leeres Dokument</Template>
  <TotalTime>0</TotalTime>
  <Pages>6</Pages>
  <Words>1200</Words>
  <Characters>7563</Characters>
  <Application>Microsoft Office Word</Application>
  <DocSecurity>4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 a h m e n w e r k V e r t r a g (Stn Pers)</vt:lpstr>
    </vt:vector>
  </TitlesOfParts>
  <Company>Amt der oö. Landesregierung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a h m e n w e r k V e r t r a g (Stn Pers)</dc:title>
  <dc:subject/>
  <dc:creator>Land OÖ</dc:creator>
  <cp:keywords/>
  <cp:lastModifiedBy>Mühlböck Elke (OÖ Gemeindebund)</cp:lastModifiedBy>
  <cp:revision>2</cp:revision>
  <cp:lastPrinted>2018-02-13T12:09:00Z</cp:lastPrinted>
  <dcterms:created xsi:type="dcterms:W3CDTF">2025-07-03T07:49:00Z</dcterms:created>
  <dcterms:modified xsi:type="dcterms:W3CDTF">2025-07-03T07:49:00Z</dcterms:modified>
</cp:coreProperties>
</file>