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ggf. z.H. Herrn/Frau</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95369"/>
      <w:bookmarkStart w:id="3" w:name="_Hlk202789812"/>
      <w:r w:rsidR="008A5E00" w:rsidRPr="00162D5B">
        <w:rPr>
          <w:rFonts w:cs="Arial"/>
          <w:sz w:val="22"/>
          <w:szCs w:val="22"/>
          <w:highlight w:val="yellow"/>
          <w:lang w:val="de-AT"/>
        </w:rPr>
        <w:t>Stadt-/Markt-/Gemeinde XXX</w:t>
      </w:r>
      <w:bookmarkEnd w:id="2"/>
      <w:r w:rsidR="008A5E00" w:rsidRPr="00162D5B">
        <w:rPr>
          <w:rFonts w:cs="Arial"/>
          <w:sz w:val="22"/>
          <w:szCs w:val="22"/>
          <w:highlight w:val="yellow"/>
          <w:lang w:val="de-AT"/>
        </w:rPr>
        <w:t>,</w:t>
      </w:r>
      <w:r w:rsidR="008A5E00" w:rsidRPr="00162D5B">
        <w:rPr>
          <w:rFonts w:cs="Arial"/>
          <w:sz w:val="22"/>
          <w:szCs w:val="22"/>
          <w:lang w:val="de-AT"/>
        </w:rPr>
        <w:t xml:space="preserve"> </w:t>
      </w:r>
      <w:bookmarkEnd w:id="3"/>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D41B9B" w:rsidRPr="00D41B9B">
        <w:rPr>
          <w:rFonts w:ascii="Arial" w:hAnsi="Arial" w:cs="Arial"/>
          <w:sz w:val="22"/>
          <w:szCs w:val="22"/>
        </w:rPr>
        <w:t>Hundes</w:t>
      </w:r>
      <w:r w:rsidR="003158D3" w:rsidRPr="00D41B9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4"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4"/>
    </w:tbl>
    <w:p w:rsidR="00E84F1D" w:rsidRPr="00162D5B" w:rsidRDefault="00E84F1D" w:rsidP="0063630C">
      <w:pPr>
        <w:jc w:val="both"/>
        <w:rPr>
          <w:rFonts w:ascii="Arial" w:hAnsi="Arial" w:cs="Arial"/>
          <w:sz w:val="22"/>
          <w:szCs w:val="22"/>
        </w:rPr>
      </w:pPr>
    </w:p>
    <w:p w:rsidR="002F0091" w:rsidRPr="002F0091"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B65882">
        <w:rPr>
          <w:rFonts w:ascii="Arial" w:hAnsi="Arial" w:cs="Arial"/>
          <w:sz w:val="22"/>
          <w:szCs w:val="22"/>
        </w:rPr>
        <w:t>2</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w:t>
      </w:r>
      <w:r w:rsidR="00E01B49">
        <w:rPr>
          <w:rFonts w:ascii="Arial" w:hAnsi="Arial" w:cs="Arial"/>
          <w:sz w:val="22"/>
          <w:szCs w:val="22"/>
        </w:rPr>
        <w:t>4 untersagt.</w:t>
      </w:r>
    </w:p>
    <w:p w:rsidR="00D34D5A" w:rsidRDefault="00D34D5A"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w:t>
      </w:r>
      <w:bookmarkStart w:id="5" w:name="_GoBack"/>
      <w:bookmarkEnd w:id="5"/>
      <w:r w:rsidRPr="00162D5B">
        <w:rPr>
          <w:rFonts w:ascii="Arial" w:hAnsi="Arial" w:cs="Arial"/>
          <w:sz w:val="22"/>
          <w:szCs w:val="22"/>
        </w:rPr>
        <w:t>chs zu verbringen.</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774D12">
        <w:rPr>
          <w:rFonts w:ascii="Arial" w:hAnsi="Arial" w:cs="Arial"/>
          <w:bCs/>
          <w:i/>
          <w:sz w:val="22"/>
          <w:szCs w:val="22"/>
          <w:highlight w:val="yellow"/>
        </w:rPr>
        <w:t>(Anmerkung:</w:t>
      </w:r>
      <w:r w:rsidR="00F2140E" w:rsidRPr="00162D5B">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B65882">
        <w:rPr>
          <w:rFonts w:ascii="Arial" w:hAnsi="Arial" w:cs="Arial"/>
          <w:sz w:val="22"/>
          <w:szCs w:val="22"/>
        </w:rPr>
        <w:t xml:space="preserve">2 </w:t>
      </w:r>
      <w:proofErr w:type="spellStart"/>
      <w:r w:rsidR="00B65882">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0E42AB" w:rsidRPr="00AE4200" w:rsidRDefault="00317015" w:rsidP="00317015">
      <w:pPr>
        <w:jc w:val="both"/>
        <w:rPr>
          <w:rFonts w:ascii="Arial" w:hAnsi="Arial" w:cs="Arial"/>
          <w:b/>
          <w:sz w:val="22"/>
          <w:szCs w:val="22"/>
        </w:rPr>
      </w:pPr>
      <w:r w:rsidRPr="00317015">
        <w:rPr>
          <w:rFonts w:ascii="Arial" w:hAnsi="Arial" w:cs="Arial"/>
          <w:b/>
          <w:sz w:val="22"/>
          <w:szCs w:val="22"/>
        </w:rPr>
        <w:t>HINWEISE:</w:t>
      </w:r>
    </w:p>
    <w:p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der Gemeinde de</w:t>
      </w:r>
      <w:r w:rsidR="000E42AB">
        <w:rPr>
          <w:rFonts w:ascii="Arial" w:hAnsi="Arial" w:cs="Arial"/>
          <w:sz w:val="22"/>
          <w:szCs w:val="22"/>
        </w:rPr>
        <w:t>r</w:t>
      </w:r>
      <w:r w:rsidR="00317015"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rsidR="00317015" w:rsidRDefault="00317015" w:rsidP="00317015">
      <w:pPr>
        <w:jc w:val="both"/>
        <w:rPr>
          <w:rFonts w:ascii="Arial" w:hAnsi="Arial" w:cs="Arial"/>
          <w:sz w:val="22"/>
          <w:szCs w:val="22"/>
        </w:rPr>
      </w:pPr>
    </w:p>
    <w:p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w:t>
      </w:r>
      <w:r w:rsidRPr="00162D5B">
        <w:rPr>
          <w:rFonts w:ascii="Arial" w:hAnsi="Arial" w:cs="Arial"/>
          <w:sz w:val="22"/>
          <w:szCs w:val="22"/>
        </w:rPr>
        <w:lastRenderedPageBreak/>
        <w:t>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rsidR="007D5023" w:rsidRDefault="007D5023" w:rsidP="007D5023">
      <w:pPr>
        <w:jc w:val="both"/>
        <w:rPr>
          <w:rFonts w:ascii="Arial" w:hAnsi="Arial" w:cs="Arial"/>
          <w:sz w:val="22"/>
          <w:szCs w:val="22"/>
          <w:lang w:val="de-AT"/>
        </w:rPr>
      </w:pPr>
    </w:p>
    <w:p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rsidR="00EA4BC4" w:rsidRDefault="00EA4BC4" w:rsidP="0063630C">
      <w:pPr>
        <w:jc w:val="both"/>
        <w:rPr>
          <w:rFonts w:ascii="Arial" w:hAnsi="Arial" w:cs="Arial"/>
          <w:sz w:val="22"/>
          <w:szCs w:val="22"/>
        </w:rPr>
      </w:pPr>
    </w:p>
    <w:p w:rsidR="00491E12" w:rsidRDefault="00491E12" w:rsidP="00491E12">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700E93" w:rsidRDefault="00700E93"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p>
    <w:p w:rsidR="00150357" w:rsidRPr="00610627" w:rsidRDefault="00150357" w:rsidP="00B22704">
      <w:pPr>
        <w:pStyle w:val="Textkrper"/>
        <w:rPr>
          <w:rFonts w:cs="Arial"/>
          <w:b/>
          <w:bCs/>
          <w:sz w:val="22"/>
          <w:szCs w:val="22"/>
        </w:rPr>
      </w:pPr>
    </w:p>
    <w:p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FE1F2D" w:rsidRPr="00FE1F2D" w:rsidRDefault="00FE1F2D" w:rsidP="00FE1F2D">
      <w:pPr>
        <w:ind w:left="360"/>
        <w:jc w:val="both"/>
        <w:rPr>
          <w:rFonts w:ascii="Arial" w:hAnsi="Arial" w:cs="Arial"/>
          <w:sz w:val="22"/>
          <w:szCs w:val="22"/>
        </w:rPr>
      </w:pP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1776F5"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FE1F2D" w:rsidRDefault="00FE1F2D" w:rsidP="0063630C">
      <w:pPr>
        <w:jc w:val="both"/>
        <w:rPr>
          <w:rFonts w:ascii="Arial" w:hAnsi="Arial" w:cs="Arial"/>
          <w:sz w:val="22"/>
          <w:szCs w:val="22"/>
        </w:rPr>
      </w:pPr>
      <w:bookmarkStart w:id="6" w:name="_Hlk203036644"/>
    </w:p>
    <w:p w:rsidR="00793F8B" w:rsidRDefault="00A828D3" w:rsidP="0063630C">
      <w:pPr>
        <w:jc w:val="both"/>
        <w:rPr>
          <w:rFonts w:ascii="Arial" w:hAnsi="Arial" w:cs="Arial"/>
          <w:sz w:val="22"/>
          <w:szCs w:val="22"/>
          <w:lang w:val="de-AT"/>
        </w:rPr>
      </w:pPr>
      <w:bookmarkStart w:id="7" w:name="_Hlk203390056"/>
      <w:bookmarkStart w:id="8" w:name="_Hlk203037388"/>
      <w:bookmarkEnd w:id="6"/>
      <w:r>
        <w:rPr>
          <w:rFonts w:ascii="Arial" w:hAnsi="Arial" w:cs="Arial"/>
          <w:sz w:val="22"/>
          <w:szCs w:val="22"/>
        </w:rPr>
        <w:t>Im Zuge des Ermittlungsverfahrens hat sich herausgestellt, dass</w:t>
      </w:r>
      <w:r w:rsidR="00517BE5">
        <w:rPr>
          <w:rFonts w:ascii="Arial" w:hAnsi="Arial" w:cs="Arial"/>
          <w:sz w:val="22"/>
          <w:szCs w:val="22"/>
          <w:lang w:val="de-AT"/>
        </w:rPr>
        <w:t xml:space="preserve"> für Ihren Hund </w:t>
      </w:r>
      <w:r w:rsidR="00517BE5" w:rsidRPr="00517BE5">
        <w:rPr>
          <w:rFonts w:ascii="Arial" w:hAnsi="Arial" w:cs="Arial"/>
          <w:sz w:val="22"/>
          <w:szCs w:val="22"/>
          <w:highlight w:val="yellow"/>
          <w:lang w:val="de-AT"/>
        </w:rPr>
        <w:t>XXX</w:t>
      </w:r>
      <w:r w:rsidR="00517BE5">
        <w:rPr>
          <w:rFonts w:ascii="Arial" w:hAnsi="Arial" w:cs="Arial"/>
          <w:sz w:val="22"/>
          <w:szCs w:val="22"/>
          <w:lang w:val="de-AT"/>
        </w:rPr>
        <w:t xml:space="preserve"> </w:t>
      </w:r>
      <w:r w:rsidR="00B65882">
        <w:rPr>
          <w:rFonts w:ascii="Arial" w:hAnsi="Arial" w:cs="Arial"/>
          <w:sz w:val="22"/>
          <w:szCs w:val="22"/>
          <w:lang w:val="de-AT"/>
        </w:rPr>
        <w:t>ke</w:t>
      </w:r>
      <w:r w:rsidR="00517BE5">
        <w:rPr>
          <w:rFonts w:ascii="Arial" w:hAnsi="Arial" w:cs="Arial"/>
          <w:sz w:val="22"/>
          <w:szCs w:val="22"/>
          <w:lang w:val="de-AT"/>
        </w:rPr>
        <w:t xml:space="preserve">ine Haftpflichtversicherung gemäß § 3 Abs. 2 </w:t>
      </w:r>
      <w:proofErr w:type="spellStart"/>
      <w:r w:rsidR="00517BE5">
        <w:rPr>
          <w:rFonts w:ascii="Arial" w:hAnsi="Arial" w:cs="Arial"/>
          <w:sz w:val="22"/>
          <w:szCs w:val="22"/>
          <w:lang w:val="de-AT"/>
        </w:rPr>
        <w:t>Oö</w:t>
      </w:r>
      <w:proofErr w:type="spellEnd"/>
      <w:r w:rsidR="00517BE5">
        <w:rPr>
          <w:rFonts w:ascii="Arial" w:hAnsi="Arial" w:cs="Arial"/>
          <w:sz w:val="22"/>
          <w:szCs w:val="22"/>
          <w:lang w:val="de-AT"/>
        </w:rPr>
        <w:t>. HHG 2024 besteht.</w:t>
      </w:r>
    </w:p>
    <w:p w:rsidR="00A828D3" w:rsidRDefault="00A828D3" w:rsidP="0063630C">
      <w:pPr>
        <w:jc w:val="both"/>
        <w:rPr>
          <w:rFonts w:ascii="Arial" w:hAnsi="Arial" w:cs="Arial"/>
          <w:sz w:val="22"/>
          <w:szCs w:val="22"/>
          <w:lang w:val="de-AT"/>
        </w:rPr>
      </w:pPr>
    </w:p>
    <w:p w:rsidR="00A828D3" w:rsidRPr="00A828D3" w:rsidRDefault="00A828D3" w:rsidP="0063630C">
      <w:pPr>
        <w:jc w:val="both"/>
        <w:rPr>
          <w:rFonts w:ascii="Arial" w:hAnsi="Arial" w:cs="Arial"/>
          <w:b/>
          <w:sz w:val="22"/>
          <w:szCs w:val="22"/>
        </w:rPr>
      </w:pPr>
      <w:r w:rsidRPr="00A828D3">
        <w:rPr>
          <w:rFonts w:ascii="Arial" w:hAnsi="Arial" w:cs="Arial"/>
          <w:b/>
          <w:sz w:val="22"/>
          <w:szCs w:val="22"/>
          <w:highlight w:val="cyan"/>
        </w:rPr>
        <w:t>ODER:</w:t>
      </w:r>
    </w:p>
    <w:p w:rsidR="00A828D3" w:rsidRDefault="00A828D3" w:rsidP="00A828D3">
      <w:pPr>
        <w:jc w:val="both"/>
        <w:rPr>
          <w:rFonts w:ascii="Arial" w:hAnsi="Arial" w:cs="Arial"/>
          <w:sz w:val="22"/>
          <w:szCs w:val="22"/>
          <w:lang w:val="de-AT"/>
        </w:rPr>
      </w:pPr>
      <w:r>
        <w:rPr>
          <w:rFonts w:ascii="Arial" w:hAnsi="Arial" w:cs="Arial"/>
          <w:sz w:val="22"/>
          <w:szCs w:val="22"/>
        </w:rPr>
        <w:t>Im Zuge des Ermittlungsverfahrens hat sich herausgestellt, dass</w:t>
      </w:r>
      <w:r>
        <w:rPr>
          <w:rFonts w:ascii="Arial" w:hAnsi="Arial" w:cs="Arial"/>
          <w:sz w:val="22"/>
          <w:szCs w:val="22"/>
          <w:lang w:val="de-AT"/>
        </w:rPr>
        <w:t xml:space="preserve"> für Ihren Hund </w:t>
      </w:r>
      <w:r w:rsidRPr="00517BE5">
        <w:rPr>
          <w:rFonts w:ascii="Arial" w:hAnsi="Arial" w:cs="Arial"/>
          <w:sz w:val="22"/>
          <w:szCs w:val="22"/>
          <w:highlight w:val="yellow"/>
          <w:lang w:val="de-AT"/>
        </w:rPr>
        <w:t>XXX</w:t>
      </w:r>
      <w:r>
        <w:rPr>
          <w:rFonts w:ascii="Arial" w:hAnsi="Arial" w:cs="Arial"/>
          <w:sz w:val="22"/>
          <w:szCs w:val="22"/>
          <w:lang w:val="de-AT"/>
        </w:rPr>
        <w:t xml:space="preserve"> keine ausreichende Haftpflichtversicherung gemäß § 3 Abs. 2 </w:t>
      </w:r>
      <w:proofErr w:type="spellStart"/>
      <w:r>
        <w:rPr>
          <w:rFonts w:ascii="Arial" w:hAnsi="Arial" w:cs="Arial"/>
          <w:sz w:val="22"/>
          <w:szCs w:val="22"/>
          <w:lang w:val="de-AT"/>
        </w:rPr>
        <w:t>Oö</w:t>
      </w:r>
      <w:proofErr w:type="spellEnd"/>
      <w:r>
        <w:rPr>
          <w:rFonts w:ascii="Arial" w:hAnsi="Arial" w:cs="Arial"/>
          <w:sz w:val="22"/>
          <w:szCs w:val="22"/>
          <w:lang w:val="de-AT"/>
        </w:rPr>
        <w:t xml:space="preserve">. HHG 2024 besteht, da die </w:t>
      </w:r>
      <w:r w:rsidR="00690DE8">
        <w:rPr>
          <w:rFonts w:ascii="Arial" w:hAnsi="Arial" w:cs="Arial"/>
          <w:sz w:val="22"/>
          <w:szCs w:val="22"/>
          <w:lang w:val="de-AT"/>
        </w:rPr>
        <w:t>D</w:t>
      </w:r>
      <w:r>
        <w:rPr>
          <w:rFonts w:ascii="Arial" w:hAnsi="Arial" w:cs="Arial"/>
          <w:sz w:val="22"/>
          <w:szCs w:val="22"/>
          <w:lang w:val="de-AT"/>
        </w:rPr>
        <w:t xml:space="preserve">eckungssumme nur </w:t>
      </w:r>
      <w:r w:rsidRPr="00A828D3">
        <w:rPr>
          <w:rFonts w:ascii="Arial" w:hAnsi="Arial" w:cs="Arial"/>
          <w:sz w:val="22"/>
          <w:szCs w:val="22"/>
          <w:highlight w:val="yellow"/>
          <w:lang w:val="de-AT"/>
        </w:rPr>
        <w:t>XXX</w:t>
      </w:r>
      <w:r>
        <w:rPr>
          <w:rFonts w:ascii="Arial" w:hAnsi="Arial" w:cs="Arial"/>
          <w:sz w:val="22"/>
          <w:szCs w:val="22"/>
          <w:lang w:val="de-AT"/>
        </w:rPr>
        <w:t xml:space="preserve"> Euro beträgt.</w:t>
      </w:r>
    </w:p>
    <w:bookmarkEnd w:id="7"/>
    <w:p w:rsidR="0096500E" w:rsidRDefault="0096500E" w:rsidP="0063630C">
      <w:pPr>
        <w:jc w:val="both"/>
        <w:rPr>
          <w:rFonts w:ascii="Arial" w:hAnsi="Arial" w:cs="Arial"/>
          <w:sz w:val="22"/>
          <w:szCs w:val="22"/>
        </w:rPr>
      </w:pPr>
    </w:p>
    <w:p w:rsidR="00931B4F" w:rsidRPr="00162D5B" w:rsidRDefault="00931B4F" w:rsidP="0063630C">
      <w:pPr>
        <w:jc w:val="both"/>
        <w:rPr>
          <w:rFonts w:ascii="Arial" w:hAnsi="Arial" w:cs="Arial"/>
          <w:sz w:val="22"/>
          <w:szCs w:val="22"/>
        </w:rPr>
      </w:pPr>
    </w:p>
    <w:bookmarkEnd w:id="8"/>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827073">
        <w:rPr>
          <w:rFonts w:ascii="Arial" w:hAnsi="Arial" w:cs="Arial"/>
          <w:sz w:val="22"/>
          <w:szCs w:val="22"/>
          <w:highlight w:val="yellow"/>
        </w:rPr>
        <w:t xml:space="preserve"> insbe</w:t>
      </w:r>
      <w:r w:rsidR="00A828D3">
        <w:rPr>
          <w:rFonts w:ascii="Arial" w:hAnsi="Arial" w:cs="Arial"/>
          <w:sz w:val="22"/>
          <w:szCs w:val="22"/>
          <w:highlight w:val="yellow"/>
        </w:rPr>
        <w:t>sondere</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00D71B44">
        <w:rPr>
          <w:rFonts w:ascii="Arial" w:hAnsi="Arial" w:cs="Arial"/>
          <w:sz w:val="22"/>
          <w:szCs w:val="22"/>
          <w:highlight w:val="yellow"/>
        </w:rPr>
        <w:t xml:space="preserve"> </w:t>
      </w:r>
      <w:r w:rsidR="00032640">
        <w:rPr>
          <w:rFonts w:ascii="Arial" w:hAnsi="Arial" w:cs="Arial"/>
          <w:sz w:val="22"/>
          <w:szCs w:val="22"/>
          <w:highlight w:val="yellow"/>
        </w:rPr>
        <w:t xml:space="preserve">Auskunft des Versicherungsunternehmens,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B8698B">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9" w:name="_Hlk202507515"/>
      <w:r w:rsidR="00E777B1">
        <w:rPr>
          <w:rFonts w:ascii="Arial" w:hAnsi="Arial" w:cs="Arial"/>
          <w:bCs/>
          <w:sz w:val="22"/>
          <w:szCs w:val="22"/>
          <w:u w:val="single"/>
        </w:rPr>
        <w:t>:</w:t>
      </w:r>
      <w:bookmarkEnd w:id="9"/>
    </w:p>
    <w:p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rsidR="00351B4A" w:rsidRDefault="00351B4A" w:rsidP="0063630C">
      <w:pPr>
        <w:jc w:val="both"/>
        <w:rPr>
          <w:rFonts w:ascii="Arial" w:hAnsi="Arial" w:cs="Arial"/>
          <w:sz w:val="22"/>
          <w:szCs w:val="22"/>
        </w:rPr>
      </w:pPr>
    </w:p>
    <w:p w:rsidR="00E2446C" w:rsidRPr="002F089B" w:rsidRDefault="00E2446C" w:rsidP="00E2446C">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lastRenderedPageBreak/>
        <w:t xml:space="preserve">Gemäß § </w:t>
      </w:r>
      <w:r>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Pr="00DA09D2">
        <w:rPr>
          <w:rFonts w:ascii="Arial" w:hAnsi="Arial" w:cs="Arial"/>
          <w:sz w:val="22"/>
          <w:szCs w:val="22"/>
        </w:rPr>
        <w:t xml:space="preserve">§ 3 Z 3 AVG 1991. </w:t>
      </w:r>
      <w:r w:rsidRPr="00EB585D">
        <w:rPr>
          <w:rFonts w:ascii="Arial" w:hAnsi="Arial" w:cs="Arial"/>
          <w:i/>
          <w:sz w:val="22"/>
          <w:szCs w:val="22"/>
          <w:highlight w:val="yellow"/>
        </w:rPr>
        <w:t>(Anmerkung: Anpassung prüfen bei Städten mit eigenem Statut)</w:t>
      </w:r>
    </w:p>
    <w:p w:rsidR="00E2446C" w:rsidRDefault="00E2446C">
      <w:pPr>
        <w:jc w:val="both"/>
        <w:rPr>
          <w:rFonts w:ascii="Arial" w:hAnsi="Arial" w:cs="Arial"/>
          <w:sz w:val="22"/>
          <w:szCs w:val="22"/>
        </w:rPr>
      </w:pPr>
    </w:p>
    <w:p w:rsidR="00436B01" w:rsidRDefault="00436B01" w:rsidP="00E809F8">
      <w:pPr>
        <w:jc w:val="both"/>
        <w:rPr>
          <w:rFonts w:ascii="Arial" w:hAnsi="Arial" w:cs="Arial"/>
          <w:sz w:val="22"/>
          <w:szCs w:val="22"/>
        </w:rPr>
      </w:pPr>
      <w:r>
        <w:rPr>
          <w:rFonts w:ascii="Arial" w:hAnsi="Arial" w:cs="Arial"/>
          <w:sz w:val="22"/>
          <w:szCs w:val="22"/>
        </w:rPr>
        <w:t>G</w:t>
      </w:r>
      <w:r w:rsidRPr="00436B01">
        <w:rPr>
          <w:rFonts w:ascii="Arial" w:hAnsi="Arial" w:cs="Arial"/>
          <w:sz w:val="22"/>
          <w:szCs w:val="22"/>
        </w:rPr>
        <w:t>emäß § 2</w:t>
      </w:r>
      <w:r>
        <w:rPr>
          <w:rFonts w:ascii="Arial" w:hAnsi="Arial" w:cs="Arial"/>
          <w:sz w:val="22"/>
          <w:szCs w:val="22"/>
        </w:rPr>
        <w:t xml:space="preserve"> </w:t>
      </w:r>
      <w:r w:rsidRPr="00436B01">
        <w:rPr>
          <w:rFonts w:ascii="Arial" w:hAnsi="Arial" w:cs="Arial"/>
          <w:sz w:val="22"/>
          <w:szCs w:val="22"/>
        </w:rPr>
        <w:t xml:space="preserve">Abs. 2 Z 2 </w:t>
      </w:r>
      <w:proofErr w:type="spellStart"/>
      <w:r w:rsidRPr="00436B01">
        <w:rPr>
          <w:rFonts w:ascii="Arial" w:hAnsi="Arial" w:cs="Arial"/>
          <w:sz w:val="22"/>
          <w:szCs w:val="22"/>
        </w:rPr>
        <w:t>Oö</w:t>
      </w:r>
      <w:proofErr w:type="spellEnd"/>
      <w:r w:rsidRPr="00436B01">
        <w:rPr>
          <w:rFonts w:ascii="Arial" w:hAnsi="Arial" w:cs="Arial"/>
          <w:sz w:val="22"/>
          <w:szCs w:val="22"/>
        </w:rPr>
        <w:t xml:space="preserve">. HHG 2024 </w:t>
      </w:r>
      <w:r>
        <w:rPr>
          <w:rFonts w:ascii="Arial" w:hAnsi="Arial" w:cs="Arial"/>
          <w:sz w:val="22"/>
          <w:szCs w:val="22"/>
        </w:rPr>
        <w:t>ist</w:t>
      </w:r>
      <w:r w:rsidRPr="00436B01">
        <w:rPr>
          <w:rFonts w:ascii="Arial" w:hAnsi="Arial" w:cs="Arial"/>
          <w:sz w:val="22"/>
          <w:szCs w:val="22"/>
        </w:rPr>
        <w:t xml:space="preserve"> der Meldung des Hundes de</w:t>
      </w:r>
      <w:r>
        <w:rPr>
          <w:rFonts w:ascii="Arial" w:hAnsi="Arial" w:cs="Arial"/>
          <w:sz w:val="22"/>
          <w:szCs w:val="22"/>
        </w:rPr>
        <w:t>r</w:t>
      </w:r>
      <w:r w:rsidRPr="00436B01">
        <w:rPr>
          <w:rFonts w:ascii="Arial" w:hAnsi="Arial" w:cs="Arial"/>
          <w:sz w:val="22"/>
          <w:szCs w:val="22"/>
        </w:rPr>
        <w:t xml:space="preserve"> Nachweis anzuschließen, dass für den Hund eine </w:t>
      </w:r>
      <w:r w:rsidRPr="00972E29">
        <w:rPr>
          <w:rFonts w:ascii="Arial" w:hAnsi="Arial" w:cs="Arial"/>
          <w:b/>
          <w:sz w:val="22"/>
          <w:szCs w:val="22"/>
        </w:rPr>
        <w:t>Haftpflichtversicherung</w:t>
      </w:r>
      <w:r w:rsidRPr="00436B01">
        <w:rPr>
          <w:rFonts w:ascii="Arial" w:hAnsi="Arial" w:cs="Arial"/>
          <w:sz w:val="22"/>
          <w:szCs w:val="22"/>
        </w:rPr>
        <w:t xml:space="preserve"> gemäß § 3 Abs. 2 </w:t>
      </w:r>
      <w:proofErr w:type="spellStart"/>
      <w:r w:rsidRPr="00436B01">
        <w:rPr>
          <w:rFonts w:ascii="Arial" w:hAnsi="Arial" w:cs="Arial"/>
          <w:sz w:val="22"/>
          <w:szCs w:val="22"/>
        </w:rPr>
        <w:t>Oö</w:t>
      </w:r>
      <w:proofErr w:type="spellEnd"/>
      <w:r w:rsidRPr="00436B01">
        <w:rPr>
          <w:rFonts w:ascii="Arial" w:hAnsi="Arial" w:cs="Arial"/>
          <w:sz w:val="22"/>
          <w:szCs w:val="22"/>
        </w:rPr>
        <w:t>. HHG 2024 besteht.</w:t>
      </w:r>
    </w:p>
    <w:p w:rsidR="00436B01" w:rsidRDefault="00436B01" w:rsidP="00E809F8">
      <w:pPr>
        <w:jc w:val="both"/>
        <w:rPr>
          <w:rFonts w:ascii="Arial" w:hAnsi="Arial" w:cs="Arial"/>
          <w:sz w:val="22"/>
          <w:szCs w:val="22"/>
        </w:rPr>
      </w:pPr>
    </w:p>
    <w:p w:rsidR="00BA6E77" w:rsidRDefault="00BA6E77" w:rsidP="00E809F8">
      <w:pPr>
        <w:jc w:val="both"/>
        <w:rPr>
          <w:rFonts w:ascii="Arial" w:hAnsi="Arial" w:cs="Arial"/>
          <w:sz w:val="22"/>
          <w:szCs w:val="22"/>
        </w:rPr>
      </w:pPr>
      <w:r>
        <w:rPr>
          <w:rFonts w:ascii="Arial" w:hAnsi="Arial" w:cs="Arial"/>
          <w:sz w:val="22"/>
          <w:szCs w:val="22"/>
        </w:rPr>
        <w:t xml:space="preserve">Gemäß § 3 Abs. 2 Oö. HHG 2024 muss </w:t>
      </w:r>
      <w:r w:rsidRPr="00972E29">
        <w:rPr>
          <w:rFonts w:ascii="Arial" w:hAnsi="Arial" w:cs="Arial"/>
          <w:b/>
          <w:sz w:val="22"/>
          <w:szCs w:val="22"/>
        </w:rPr>
        <w:t>für jeden Hund</w:t>
      </w:r>
      <w:r w:rsidRPr="00BA6E77">
        <w:rPr>
          <w:rFonts w:ascii="Arial" w:hAnsi="Arial" w:cs="Arial"/>
          <w:sz w:val="22"/>
          <w:szCs w:val="22"/>
        </w:rPr>
        <w:t xml:space="preserve"> eine Haftpflichtversicherung über eine </w:t>
      </w:r>
      <w:r w:rsidRPr="00972E29">
        <w:rPr>
          <w:rFonts w:ascii="Arial" w:hAnsi="Arial" w:cs="Arial"/>
          <w:b/>
          <w:sz w:val="22"/>
          <w:szCs w:val="22"/>
        </w:rPr>
        <w:t>Mindestdeckungssumme von 725.000 Euro</w:t>
      </w:r>
      <w:r w:rsidRPr="00BA6E77">
        <w:rPr>
          <w:rFonts w:ascii="Arial" w:hAnsi="Arial" w:cs="Arial"/>
          <w:sz w:val="22"/>
          <w:szCs w:val="22"/>
        </w:rPr>
        <w:t xml:space="preserve"> bestehen. Diese Haftpflichtversicherung kann auch im Rahmen einer Haushalts- oder Jagdhaftpflichtversicherung oder einer anderen gleichartigen Versicherung gegeben sein.</w:t>
      </w:r>
      <w:r w:rsidR="00ED3A33">
        <w:rPr>
          <w:rFonts w:ascii="Arial" w:hAnsi="Arial" w:cs="Arial"/>
          <w:sz w:val="22"/>
          <w:szCs w:val="22"/>
        </w:rPr>
        <w:t xml:space="preserve"> </w:t>
      </w:r>
      <w:r w:rsidRPr="00BA6E77">
        <w:rPr>
          <w:rFonts w:ascii="Arial" w:hAnsi="Arial" w:cs="Arial"/>
          <w:sz w:val="22"/>
          <w:szCs w:val="22"/>
        </w:rPr>
        <w:t>Die Gemeinde kann - insbesondere bei Vorliegen von Verdachtsmomenten bezüglich einer nicht aufrecht bestehenden Haftpflichtversicherung - von der Hundehalterin oder vom Hundehalter einen Nachweis über das Bestehen einer ausreichenden Haftpflichtversicherung verlangen.</w:t>
      </w:r>
    </w:p>
    <w:p w:rsidR="001E6B87" w:rsidRDefault="001E6B87" w:rsidP="00E809F8">
      <w:pPr>
        <w:jc w:val="both"/>
        <w:rPr>
          <w:rFonts w:ascii="Arial" w:hAnsi="Arial" w:cs="Arial"/>
          <w:sz w:val="22"/>
          <w:szCs w:val="22"/>
        </w:rPr>
      </w:pPr>
    </w:p>
    <w:p w:rsidR="001E6B87" w:rsidRDefault="001E6B87" w:rsidP="001E6B87">
      <w:pPr>
        <w:jc w:val="both"/>
        <w:rPr>
          <w:rFonts w:ascii="Arial" w:hAnsi="Arial" w:cs="Arial"/>
          <w:sz w:val="22"/>
          <w:szCs w:val="22"/>
        </w:rPr>
      </w:pPr>
      <w:r w:rsidRPr="00E809F8">
        <w:rPr>
          <w:rFonts w:ascii="Arial" w:hAnsi="Arial" w:cs="Arial"/>
          <w:sz w:val="22"/>
          <w:szCs w:val="22"/>
        </w:rPr>
        <w:t xml:space="preserve">Gemäß § 12 Abs. 1 Z </w:t>
      </w:r>
      <w:r w:rsidR="00F11F20">
        <w:rPr>
          <w:rFonts w:ascii="Arial" w:hAnsi="Arial" w:cs="Arial"/>
          <w:sz w:val="22"/>
          <w:szCs w:val="22"/>
        </w:rPr>
        <w:t>2</w:t>
      </w:r>
      <w:r w:rsidRPr="00E809F8">
        <w:rPr>
          <w:rFonts w:ascii="Arial" w:hAnsi="Arial" w:cs="Arial"/>
          <w:sz w:val="22"/>
          <w:szCs w:val="22"/>
        </w:rPr>
        <w:t xml:space="preserve"> </w:t>
      </w:r>
      <w:proofErr w:type="spellStart"/>
      <w:r w:rsidRPr="00E809F8">
        <w:rPr>
          <w:rFonts w:ascii="Arial" w:hAnsi="Arial" w:cs="Arial"/>
          <w:sz w:val="22"/>
          <w:szCs w:val="22"/>
        </w:rPr>
        <w:t>Oö</w:t>
      </w:r>
      <w:proofErr w:type="spellEnd"/>
      <w:r w:rsidRPr="00E809F8">
        <w:rPr>
          <w:rFonts w:ascii="Arial" w:hAnsi="Arial" w:cs="Arial"/>
          <w:sz w:val="22"/>
          <w:szCs w:val="22"/>
        </w:rPr>
        <w:t>. HHG 2024 hat die Gemeinde die Hundehaltung mit Bescheid zu untersagen, wenn</w:t>
      </w:r>
      <w:r w:rsidR="00F11F20">
        <w:rPr>
          <w:rFonts w:ascii="Arial" w:hAnsi="Arial" w:cs="Arial"/>
          <w:sz w:val="22"/>
          <w:szCs w:val="22"/>
        </w:rPr>
        <w:t xml:space="preserve"> sich herausstellt,</w:t>
      </w:r>
      <w:r w:rsidRPr="00196182">
        <w:rPr>
          <w:rFonts w:ascii="Arial" w:hAnsi="Arial" w:cs="Arial"/>
          <w:sz w:val="22"/>
          <w:szCs w:val="22"/>
        </w:rPr>
        <w:t xml:space="preserve"> dass für den </w:t>
      </w:r>
      <w:r w:rsidR="00F11F20">
        <w:rPr>
          <w:rFonts w:ascii="Arial" w:hAnsi="Arial" w:cs="Arial"/>
          <w:sz w:val="22"/>
          <w:szCs w:val="22"/>
        </w:rPr>
        <w:t xml:space="preserve">gehaltenen </w:t>
      </w:r>
      <w:r w:rsidRPr="00196182">
        <w:rPr>
          <w:rFonts w:ascii="Arial" w:hAnsi="Arial" w:cs="Arial"/>
          <w:sz w:val="22"/>
          <w:szCs w:val="22"/>
        </w:rPr>
        <w:t xml:space="preserve">Hund </w:t>
      </w:r>
      <w:r w:rsidR="00F11F20">
        <w:rPr>
          <w:rFonts w:ascii="Arial" w:hAnsi="Arial" w:cs="Arial"/>
          <w:sz w:val="22"/>
          <w:szCs w:val="22"/>
        </w:rPr>
        <w:t xml:space="preserve">bzw. die gehaltenen Hunde </w:t>
      </w:r>
      <w:r w:rsidR="00F11F20" w:rsidRPr="00972E29">
        <w:rPr>
          <w:rFonts w:ascii="Arial" w:hAnsi="Arial" w:cs="Arial"/>
          <w:b/>
          <w:sz w:val="22"/>
          <w:szCs w:val="22"/>
        </w:rPr>
        <w:t>k</w:t>
      </w:r>
      <w:r w:rsidRPr="00972E29">
        <w:rPr>
          <w:rFonts w:ascii="Arial" w:hAnsi="Arial" w:cs="Arial"/>
          <w:b/>
          <w:sz w:val="22"/>
          <w:szCs w:val="22"/>
        </w:rPr>
        <w:t xml:space="preserve">ein </w:t>
      </w:r>
      <w:r w:rsidR="00F11F20" w:rsidRPr="00972E29">
        <w:rPr>
          <w:rFonts w:ascii="Arial" w:hAnsi="Arial" w:cs="Arial"/>
          <w:b/>
          <w:sz w:val="22"/>
          <w:szCs w:val="22"/>
        </w:rPr>
        <w:t>Versicherungsschutz</w:t>
      </w:r>
      <w:r w:rsidRPr="00972E29">
        <w:rPr>
          <w:rFonts w:ascii="Arial" w:hAnsi="Arial" w:cs="Arial"/>
          <w:b/>
          <w:sz w:val="22"/>
          <w:szCs w:val="22"/>
        </w:rPr>
        <w:t xml:space="preserve"> gemäß § 3 Abs. 2 besteht</w:t>
      </w:r>
      <w:r>
        <w:rPr>
          <w:rFonts w:ascii="Arial" w:hAnsi="Arial" w:cs="Arial"/>
          <w:sz w:val="22"/>
          <w:szCs w:val="22"/>
        </w:rPr>
        <w:t>.</w:t>
      </w:r>
    </w:p>
    <w:p w:rsidR="00E809F8" w:rsidRPr="00E809F8" w:rsidRDefault="00E809F8" w:rsidP="00E809F8">
      <w:pPr>
        <w:jc w:val="both"/>
        <w:rPr>
          <w:rFonts w:ascii="Arial" w:hAnsi="Arial" w:cs="Arial"/>
          <w:sz w:val="22"/>
          <w:szCs w:val="22"/>
        </w:rPr>
      </w:pPr>
    </w:p>
    <w:p w:rsidR="006E2B72" w:rsidRDefault="00A617B5" w:rsidP="00A617B5">
      <w:pPr>
        <w:jc w:val="both"/>
        <w:rPr>
          <w:rFonts w:ascii="Arial" w:hAnsi="Arial" w:cs="Arial"/>
          <w:sz w:val="22"/>
          <w:szCs w:val="22"/>
        </w:rPr>
      </w:pPr>
      <w:bookmarkStart w:id="10" w:name="_Hlk202514312"/>
      <w:r w:rsidRPr="00A617B5">
        <w:rPr>
          <w:rFonts w:ascii="Arial" w:hAnsi="Arial" w:cs="Arial"/>
          <w:sz w:val="22"/>
          <w:szCs w:val="22"/>
        </w:rPr>
        <w:t>Für etwaige Bissopfer ist diese Regelung von wesentlicher Bedeutung, da sie die Hundehalterinnen und Hundehalter dazu zwingt, für einen entsprechenden, gesetzlich vorgesehenen Versicherungsschutz zu sorgen und dies der Behörde auch entsprechend nachzuweisen, sodass zumindest die Abgeltung von Schäden</w:t>
      </w:r>
      <w:r w:rsidR="006E2B72">
        <w:rPr>
          <w:rFonts w:ascii="Arial" w:hAnsi="Arial" w:cs="Arial"/>
          <w:sz w:val="22"/>
          <w:szCs w:val="22"/>
        </w:rPr>
        <w:t xml:space="preserve"> </w:t>
      </w:r>
      <w:r w:rsidRPr="00A617B5">
        <w:rPr>
          <w:rFonts w:ascii="Arial" w:hAnsi="Arial" w:cs="Arial"/>
          <w:sz w:val="22"/>
          <w:szCs w:val="22"/>
        </w:rPr>
        <w:t>abgesichert ist.</w:t>
      </w:r>
    </w:p>
    <w:p w:rsidR="006E2B72" w:rsidRDefault="006E2B72" w:rsidP="00A617B5">
      <w:pPr>
        <w:jc w:val="both"/>
        <w:rPr>
          <w:rFonts w:ascii="Arial" w:hAnsi="Arial" w:cs="Arial"/>
          <w:sz w:val="22"/>
          <w:szCs w:val="22"/>
        </w:rPr>
      </w:pPr>
    </w:p>
    <w:p w:rsidR="00EB1952" w:rsidRDefault="00EB1952" w:rsidP="00A617B5">
      <w:pPr>
        <w:jc w:val="both"/>
        <w:rPr>
          <w:rFonts w:ascii="Arial" w:hAnsi="Arial" w:cs="Arial"/>
          <w:sz w:val="22"/>
          <w:szCs w:val="22"/>
        </w:rPr>
      </w:pPr>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10"/>
      <w:r>
        <w:rPr>
          <w:rFonts w:ascii="Arial" w:hAnsi="Arial" w:cs="Arial"/>
          <w:sz w:val="22"/>
          <w:szCs w:val="22"/>
        </w:rPr>
        <w:t xml:space="preserve"> Mit der Untersagung der Hundehaltung können auch jene </w:t>
      </w:r>
      <w:r w:rsidRPr="005F6859">
        <w:rPr>
          <w:rFonts w:ascii="Arial" w:hAnsi="Arial" w:cs="Arial"/>
          <w:sz w:val="22"/>
          <w:szCs w:val="22"/>
        </w:rPr>
        <w:t>Bedingungen</w:t>
      </w:r>
      <w:r>
        <w:rPr>
          <w:rFonts w:ascii="Arial" w:hAnsi="Arial" w:cs="Arial"/>
          <w:sz w:val="22"/>
          <w:szCs w:val="22"/>
        </w:rPr>
        <w:t xml:space="preserve"> 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p w:rsidR="00926A87" w:rsidRPr="00E809F8" w:rsidRDefault="00926A87" w:rsidP="00E809F8">
      <w:pPr>
        <w:jc w:val="both"/>
        <w:rPr>
          <w:rFonts w:ascii="Arial" w:hAnsi="Arial" w:cs="Arial"/>
          <w:sz w:val="22"/>
          <w:szCs w:val="22"/>
        </w:rPr>
      </w:pPr>
    </w:p>
    <w:p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972E29">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972E29">
        <w:rPr>
          <w:rFonts w:ascii="Arial" w:hAnsi="Arial" w:cs="Arial"/>
          <w:sz w:val="22"/>
          <w:szCs w:val="22"/>
        </w:rPr>
        <w:t> </w:t>
      </w:r>
      <w:r w:rsidRPr="00E809F8">
        <w:rPr>
          <w:rFonts w:ascii="Arial" w:hAnsi="Arial" w:cs="Arial"/>
          <w:sz w:val="22"/>
          <w:szCs w:val="22"/>
        </w:rPr>
        <w:t>7</w:t>
      </w:r>
      <w:r w:rsidR="00972E29">
        <w:rPr>
          <w:rFonts w:ascii="Arial" w:hAnsi="Arial" w:cs="Arial"/>
          <w:sz w:val="22"/>
          <w:szCs w:val="22"/>
        </w:rPr>
        <w:t> </w:t>
      </w:r>
      <w:r w:rsidRPr="00E809F8">
        <w:rPr>
          <w:rFonts w:ascii="Arial" w:hAnsi="Arial" w:cs="Arial"/>
          <w:sz w:val="22"/>
          <w:szCs w:val="22"/>
        </w:rPr>
        <w:t>Abs.</w:t>
      </w:r>
      <w:r w:rsidR="00972E29">
        <w:rPr>
          <w:rFonts w:ascii="Arial" w:hAnsi="Arial" w:cs="Arial"/>
          <w:sz w:val="22"/>
          <w:szCs w:val="22"/>
        </w:rPr>
        <w:t> </w:t>
      </w:r>
      <w:r w:rsidRPr="00E809F8">
        <w:rPr>
          <w:rFonts w:ascii="Arial" w:hAnsi="Arial" w:cs="Arial"/>
          <w:sz w:val="22"/>
          <w:szCs w:val="22"/>
        </w:rPr>
        <w:t>9</w:t>
      </w:r>
      <w:r w:rsidR="00972E29">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972E29">
        <w:rPr>
          <w:rFonts w:ascii="Arial" w:hAnsi="Arial" w:cs="Arial"/>
          <w:sz w:val="22"/>
          <w:szCs w:val="22"/>
        </w:rPr>
        <w:t> </w:t>
      </w:r>
      <w:r w:rsidRPr="00E809F8">
        <w:rPr>
          <w:rFonts w:ascii="Arial" w:hAnsi="Arial" w:cs="Arial"/>
          <w:sz w:val="22"/>
          <w:szCs w:val="22"/>
        </w:rPr>
        <w:t>HHG</w:t>
      </w:r>
      <w:r w:rsidR="00972E29">
        <w:rPr>
          <w:rFonts w:ascii="Arial" w:hAnsi="Arial" w:cs="Arial"/>
          <w:sz w:val="22"/>
          <w:szCs w:val="22"/>
        </w:rPr>
        <w:t> </w:t>
      </w:r>
      <w:r w:rsidRPr="00E809F8">
        <w:rPr>
          <w:rFonts w:ascii="Arial" w:hAnsi="Arial" w:cs="Arial"/>
          <w:sz w:val="22"/>
          <w:szCs w:val="22"/>
        </w:rPr>
        <w:t>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highlight w:val="yellow"/>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142A44" w:rsidRDefault="00142A44" w:rsidP="00610627">
      <w:pPr>
        <w:jc w:val="both"/>
        <w:rPr>
          <w:rFonts w:ascii="Arial" w:hAnsi="Arial" w:cs="Arial"/>
          <w:sz w:val="22"/>
          <w:szCs w:val="22"/>
        </w:rPr>
      </w:pPr>
    </w:p>
    <w:p w:rsidR="00B93E0A" w:rsidRPr="00D4728D" w:rsidRDefault="00D4728D" w:rsidP="00B93E0A">
      <w:pPr>
        <w:jc w:val="both"/>
        <w:rPr>
          <w:rFonts w:ascii="Arial" w:hAnsi="Arial" w:cs="Arial"/>
          <w:sz w:val="22"/>
          <w:szCs w:val="22"/>
        </w:rPr>
      </w:pPr>
      <w:r>
        <w:rPr>
          <w:rFonts w:ascii="Arial" w:hAnsi="Arial" w:cs="Arial"/>
          <w:sz w:val="22"/>
          <w:szCs w:val="22"/>
        </w:rPr>
        <w:t xml:space="preserve">Z.B.: </w:t>
      </w:r>
      <w:r w:rsidR="00B93E0A" w:rsidRPr="00D4728D">
        <w:rPr>
          <w:rFonts w:ascii="Arial" w:hAnsi="Arial" w:cs="Arial"/>
          <w:sz w:val="22"/>
          <w:szCs w:val="22"/>
        </w:rPr>
        <w:t xml:space="preserve">Sie sind seit </w:t>
      </w:r>
      <w:r w:rsidR="00B93E0A" w:rsidRPr="00D4728D">
        <w:rPr>
          <w:rFonts w:ascii="Arial" w:hAnsi="Arial" w:cs="Arial"/>
          <w:sz w:val="22"/>
          <w:szCs w:val="22"/>
          <w:highlight w:val="yellow"/>
        </w:rPr>
        <w:t>XX.XX.XXXX</w:t>
      </w:r>
      <w:r w:rsidR="00B93E0A" w:rsidRPr="00D4728D">
        <w:rPr>
          <w:rFonts w:ascii="Arial" w:hAnsi="Arial" w:cs="Arial"/>
          <w:sz w:val="22"/>
          <w:szCs w:val="22"/>
        </w:rPr>
        <w:t xml:space="preserve"> </w:t>
      </w:r>
      <w:r w:rsidR="00B93E0A" w:rsidRPr="00D4728D">
        <w:rPr>
          <w:rFonts w:ascii="Arial" w:hAnsi="Arial" w:cs="Arial"/>
          <w:sz w:val="22"/>
          <w:szCs w:val="22"/>
          <w:highlight w:val="yellow"/>
        </w:rPr>
        <w:t>Halterin/Halter</w:t>
      </w:r>
      <w:r w:rsidR="00B93E0A" w:rsidRPr="00D4728D">
        <w:rPr>
          <w:rFonts w:ascii="Arial" w:hAnsi="Arial" w:cs="Arial"/>
          <w:sz w:val="22"/>
          <w:szCs w:val="22"/>
        </w:rPr>
        <w:t xml:space="preserve"> des Hundes:</w:t>
      </w:r>
    </w:p>
    <w:p w:rsidR="00B93E0A" w:rsidRPr="00B93E0A" w:rsidRDefault="00B93E0A" w:rsidP="00B93E0A">
      <w:pPr>
        <w:jc w:val="both"/>
        <w:rPr>
          <w:rFonts w:ascii="Arial" w:hAnsi="Arial"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B93E0A" w:rsidRPr="00B93E0A" w:rsidTr="00582A07">
        <w:tc>
          <w:tcPr>
            <w:tcW w:w="1582"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Rufname</w:t>
            </w:r>
          </w:p>
        </w:tc>
        <w:tc>
          <w:tcPr>
            <w:tcW w:w="160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Wurfdatum</w:t>
            </w:r>
          </w:p>
        </w:tc>
        <w:tc>
          <w:tcPr>
            <w:tcW w:w="159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Geschlecht</w:t>
            </w:r>
          </w:p>
        </w:tc>
        <w:tc>
          <w:tcPr>
            <w:tcW w:w="1604"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Rasse</w:t>
            </w:r>
          </w:p>
        </w:tc>
        <w:tc>
          <w:tcPr>
            <w:tcW w:w="1576"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Farbe</w:t>
            </w:r>
          </w:p>
        </w:tc>
        <w:tc>
          <w:tcPr>
            <w:tcW w:w="1885"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Chipnummer</w:t>
            </w:r>
          </w:p>
        </w:tc>
      </w:tr>
      <w:tr w:rsidR="00B93E0A" w:rsidRPr="00162D5B" w:rsidTr="00582A07">
        <w:tc>
          <w:tcPr>
            <w:tcW w:w="1582"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9" w:type="dxa"/>
            <w:shd w:val="clear" w:color="auto" w:fill="auto"/>
          </w:tcPr>
          <w:p w:rsidR="00B93E0A" w:rsidRPr="00B93E0A" w:rsidRDefault="00B93E0A" w:rsidP="00582A07">
            <w:pPr>
              <w:rPr>
                <w:rFonts w:ascii="Arial" w:hAnsi="Arial" w:cs="Arial"/>
                <w:bCs/>
                <w:sz w:val="22"/>
                <w:szCs w:val="22"/>
                <w:highlight w:val="yellow"/>
              </w:rPr>
            </w:pPr>
            <w:r w:rsidRPr="00B93E0A">
              <w:rPr>
                <w:rFonts w:ascii="Arial" w:hAnsi="Arial" w:cs="Arial"/>
                <w:bCs/>
                <w:sz w:val="22"/>
                <w:szCs w:val="22"/>
                <w:highlight w:val="yellow"/>
              </w:rPr>
              <w:t>XXX</w:t>
            </w:r>
          </w:p>
        </w:tc>
        <w:tc>
          <w:tcPr>
            <w:tcW w:w="1599"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4"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576"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885"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r>
    </w:tbl>
    <w:p w:rsidR="00B93E0A" w:rsidRDefault="00B93E0A" w:rsidP="00610627">
      <w:pPr>
        <w:jc w:val="both"/>
        <w:rPr>
          <w:rFonts w:ascii="Arial" w:hAnsi="Arial" w:cs="Arial"/>
          <w:sz w:val="22"/>
          <w:szCs w:val="22"/>
        </w:rPr>
      </w:pPr>
    </w:p>
    <w:p w:rsidR="00E02047" w:rsidRPr="00D4728D" w:rsidRDefault="00142A44" w:rsidP="00861218">
      <w:pPr>
        <w:jc w:val="both"/>
        <w:rPr>
          <w:rFonts w:ascii="Arial" w:hAnsi="Arial" w:cs="Arial"/>
          <w:sz w:val="22"/>
          <w:szCs w:val="22"/>
        </w:rPr>
      </w:pPr>
      <w:r w:rsidRPr="00D4728D">
        <w:rPr>
          <w:rFonts w:ascii="Arial" w:hAnsi="Arial" w:cs="Arial"/>
          <w:sz w:val="22"/>
          <w:szCs w:val="22"/>
        </w:rPr>
        <w:t>Für jeden Hund muss</w:t>
      </w:r>
      <w:r w:rsidR="00B93E0A" w:rsidRPr="00D4728D">
        <w:rPr>
          <w:rFonts w:ascii="Arial" w:hAnsi="Arial" w:cs="Arial"/>
          <w:sz w:val="22"/>
          <w:szCs w:val="22"/>
        </w:rPr>
        <w:t xml:space="preserve"> gemäß § 3 Abs. 2 </w:t>
      </w:r>
      <w:proofErr w:type="spellStart"/>
      <w:r w:rsidR="00B93E0A" w:rsidRPr="00D4728D">
        <w:rPr>
          <w:rFonts w:ascii="Arial" w:hAnsi="Arial" w:cs="Arial"/>
          <w:sz w:val="22"/>
          <w:szCs w:val="22"/>
        </w:rPr>
        <w:t>Oö</w:t>
      </w:r>
      <w:proofErr w:type="spellEnd"/>
      <w:r w:rsidR="00B93E0A" w:rsidRPr="00D4728D">
        <w:rPr>
          <w:rFonts w:ascii="Arial" w:hAnsi="Arial" w:cs="Arial"/>
          <w:sz w:val="22"/>
          <w:szCs w:val="22"/>
        </w:rPr>
        <w:t>. HHG 2024</w:t>
      </w:r>
      <w:r w:rsidRPr="00D4728D">
        <w:rPr>
          <w:rFonts w:ascii="Arial" w:hAnsi="Arial" w:cs="Arial"/>
          <w:sz w:val="22"/>
          <w:szCs w:val="22"/>
        </w:rPr>
        <w:t xml:space="preserve"> eine Haftpflichtversicherung über eine Mindestdeckungssumme von 725.000 Euro bestehen. Diese Haftpflichtversicherung kann auch im Rahmen einer Haushalts- oder Jagdhaftpflichtversicherung oder einer anderen gleichartigen Versicherung gegeben sein.</w:t>
      </w:r>
    </w:p>
    <w:p w:rsidR="00861218" w:rsidRDefault="00861218" w:rsidP="009913F7">
      <w:pPr>
        <w:pStyle w:val="Kommentartext"/>
        <w:jc w:val="both"/>
        <w:rPr>
          <w:rFonts w:ascii="Arial" w:hAnsi="Arial" w:cs="Arial"/>
          <w:sz w:val="22"/>
          <w:szCs w:val="22"/>
          <w:highlight w:val="yellow"/>
        </w:rPr>
      </w:pPr>
    </w:p>
    <w:p w:rsidR="000E3930" w:rsidRDefault="000E3930" w:rsidP="000E3930">
      <w:pPr>
        <w:jc w:val="both"/>
        <w:rPr>
          <w:rFonts w:ascii="Arial" w:hAnsi="Arial" w:cs="Arial"/>
          <w:sz w:val="22"/>
          <w:szCs w:val="22"/>
          <w:lang w:val="de-AT"/>
        </w:rPr>
      </w:pPr>
      <w:r>
        <w:rPr>
          <w:rFonts w:ascii="Arial" w:hAnsi="Arial" w:cs="Arial"/>
          <w:sz w:val="22"/>
          <w:szCs w:val="22"/>
        </w:rPr>
        <w:t>Im Zuge des Ermittlungsverfahrens hat sich herausgestellt, dass</w:t>
      </w:r>
      <w:r>
        <w:rPr>
          <w:rFonts w:ascii="Arial" w:hAnsi="Arial" w:cs="Arial"/>
          <w:sz w:val="22"/>
          <w:szCs w:val="22"/>
          <w:lang w:val="de-AT"/>
        </w:rPr>
        <w:t xml:space="preserve"> für Ihren Hund </w:t>
      </w:r>
      <w:r w:rsidRPr="00517BE5">
        <w:rPr>
          <w:rFonts w:ascii="Arial" w:hAnsi="Arial" w:cs="Arial"/>
          <w:sz w:val="22"/>
          <w:szCs w:val="22"/>
          <w:highlight w:val="yellow"/>
          <w:lang w:val="de-AT"/>
        </w:rPr>
        <w:t>XXX</w:t>
      </w:r>
      <w:r>
        <w:rPr>
          <w:rFonts w:ascii="Arial" w:hAnsi="Arial" w:cs="Arial"/>
          <w:sz w:val="22"/>
          <w:szCs w:val="22"/>
          <w:lang w:val="de-AT"/>
        </w:rPr>
        <w:t xml:space="preserve"> keine Haftpflichtversicherung gemäß § 3 Abs. 2 </w:t>
      </w:r>
      <w:proofErr w:type="spellStart"/>
      <w:r>
        <w:rPr>
          <w:rFonts w:ascii="Arial" w:hAnsi="Arial" w:cs="Arial"/>
          <w:sz w:val="22"/>
          <w:szCs w:val="22"/>
          <w:lang w:val="de-AT"/>
        </w:rPr>
        <w:t>Oö</w:t>
      </w:r>
      <w:proofErr w:type="spellEnd"/>
      <w:r>
        <w:rPr>
          <w:rFonts w:ascii="Arial" w:hAnsi="Arial" w:cs="Arial"/>
          <w:sz w:val="22"/>
          <w:szCs w:val="22"/>
          <w:lang w:val="de-AT"/>
        </w:rPr>
        <w:t>. HHG 2024 besteht.</w:t>
      </w:r>
    </w:p>
    <w:p w:rsidR="000E3930" w:rsidRDefault="000E3930" w:rsidP="000E3930">
      <w:pPr>
        <w:jc w:val="both"/>
        <w:rPr>
          <w:rFonts w:ascii="Arial" w:hAnsi="Arial" w:cs="Arial"/>
          <w:sz w:val="22"/>
          <w:szCs w:val="22"/>
          <w:lang w:val="de-AT"/>
        </w:rPr>
      </w:pPr>
    </w:p>
    <w:p w:rsidR="000E3930" w:rsidRPr="00A828D3" w:rsidRDefault="000E3930" w:rsidP="000E3930">
      <w:pPr>
        <w:jc w:val="both"/>
        <w:rPr>
          <w:rFonts w:ascii="Arial" w:hAnsi="Arial" w:cs="Arial"/>
          <w:b/>
          <w:sz w:val="22"/>
          <w:szCs w:val="22"/>
        </w:rPr>
      </w:pPr>
      <w:r w:rsidRPr="00A828D3">
        <w:rPr>
          <w:rFonts w:ascii="Arial" w:hAnsi="Arial" w:cs="Arial"/>
          <w:b/>
          <w:sz w:val="22"/>
          <w:szCs w:val="22"/>
          <w:highlight w:val="cyan"/>
        </w:rPr>
        <w:t>ODER:</w:t>
      </w:r>
    </w:p>
    <w:p w:rsidR="00C62816" w:rsidRDefault="000E3930" w:rsidP="00A41546">
      <w:pPr>
        <w:jc w:val="both"/>
        <w:rPr>
          <w:rFonts w:ascii="Arial" w:hAnsi="Arial" w:cs="Arial"/>
          <w:sz w:val="22"/>
          <w:szCs w:val="22"/>
          <w:lang w:val="de-AT"/>
        </w:rPr>
      </w:pPr>
      <w:r>
        <w:rPr>
          <w:rFonts w:ascii="Arial" w:hAnsi="Arial" w:cs="Arial"/>
          <w:sz w:val="22"/>
          <w:szCs w:val="22"/>
        </w:rPr>
        <w:t>Im Zuge des Ermittlungsverfahrens hat sich herausgestellt, dass</w:t>
      </w:r>
      <w:r>
        <w:rPr>
          <w:rFonts w:ascii="Arial" w:hAnsi="Arial" w:cs="Arial"/>
          <w:sz w:val="22"/>
          <w:szCs w:val="22"/>
          <w:lang w:val="de-AT"/>
        </w:rPr>
        <w:t xml:space="preserve"> für Ihren Hund </w:t>
      </w:r>
      <w:r w:rsidRPr="00517BE5">
        <w:rPr>
          <w:rFonts w:ascii="Arial" w:hAnsi="Arial" w:cs="Arial"/>
          <w:sz w:val="22"/>
          <w:szCs w:val="22"/>
          <w:highlight w:val="yellow"/>
          <w:lang w:val="de-AT"/>
        </w:rPr>
        <w:t>XXX</w:t>
      </w:r>
      <w:r>
        <w:rPr>
          <w:rFonts w:ascii="Arial" w:hAnsi="Arial" w:cs="Arial"/>
          <w:sz w:val="22"/>
          <w:szCs w:val="22"/>
          <w:lang w:val="de-AT"/>
        </w:rPr>
        <w:t xml:space="preserve"> keine ausreichende Haftpflichtversicherung gemäß § 3 Abs. 2 </w:t>
      </w:r>
      <w:proofErr w:type="spellStart"/>
      <w:r>
        <w:rPr>
          <w:rFonts w:ascii="Arial" w:hAnsi="Arial" w:cs="Arial"/>
          <w:sz w:val="22"/>
          <w:szCs w:val="22"/>
          <w:lang w:val="de-AT"/>
        </w:rPr>
        <w:t>Oö</w:t>
      </w:r>
      <w:proofErr w:type="spellEnd"/>
      <w:r>
        <w:rPr>
          <w:rFonts w:ascii="Arial" w:hAnsi="Arial" w:cs="Arial"/>
          <w:sz w:val="22"/>
          <w:szCs w:val="22"/>
          <w:lang w:val="de-AT"/>
        </w:rPr>
        <w:t xml:space="preserve">. HHG 2024 besteht, da die </w:t>
      </w:r>
      <w:r w:rsidR="00A617B5">
        <w:rPr>
          <w:rFonts w:ascii="Arial" w:hAnsi="Arial" w:cs="Arial"/>
          <w:sz w:val="22"/>
          <w:szCs w:val="22"/>
          <w:lang w:val="de-AT"/>
        </w:rPr>
        <w:t>D</w:t>
      </w:r>
      <w:r>
        <w:rPr>
          <w:rFonts w:ascii="Arial" w:hAnsi="Arial" w:cs="Arial"/>
          <w:sz w:val="22"/>
          <w:szCs w:val="22"/>
          <w:lang w:val="de-AT"/>
        </w:rPr>
        <w:t xml:space="preserve">eckungssummen nur </w:t>
      </w:r>
      <w:r w:rsidRPr="00A828D3">
        <w:rPr>
          <w:rFonts w:ascii="Arial" w:hAnsi="Arial" w:cs="Arial"/>
          <w:sz w:val="22"/>
          <w:szCs w:val="22"/>
          <w:highlight w:val="yellow"/>
          <w:lang w:val="de-AT"/>
        </w:rPr>
        <w:t>XXX</w:t>
      </w:r>
      <w:r>
        <w:rPr>
          <w:rFonts w:ascii="Arial" w:hAnsi="Arial" w:cs="Arial"/>
          <w:sz w:val="22"/>
          <w:szCs w:val="22"/>
          <w:lang w:val="de-AT"/>
        </w:rPr>
        <w:t xml:space="preserve"> Euro beträgt</w:t>
      </w:r>
      <w:r w:rsidR="00A41546">
        <w:rPr>
          <w:rFonts w:ascii="Arial" w:hAnsi="Arial" w:cs="Arial"/>
          <w:sz w:val="22"/>
          <w:szCs w:val="22"/>
          <w:lang w:val="de-AT"/>
        </w:rPr>
        <w:t xml:space="preserve">. Diese Summe liegt unter der geforderten Mindestdeckungssumme von EUR 725.000. </w:t>
      </w:r>
    </w:p>
    <w:p w:rsidR="00A41546" w:rsidRPr="00D4728D" w:rsidRDefault="00A41546" w:rsidP="00A41546">
      <w:pPr>
        <w:jc w:val="both"/>
        <w:rPr>
          <w:rFonts w:ascii="Arial" w:hAnsi="Arial" w:cs="Arial"/>
          <w:sz w:val="22"/>
          <w:szCs w:val="22"/>
        </w:rPr>
      </w:pPr>
    </w:p>
    <w:p w:rsidR="00AE296C" w:rsidRPr="00AE296C" w:rsidRDefault="00AE296C" w:rsidP="00AE296C">
      <w:pPr>
        <w:jc w:val="both"/>
        <w:rPr>
          <w:rFonts w:ascii="Arial" w:hAnsi="Arial" w:cs="Arial"/>
          <w:sz w:val="22"/>
          <w:szCs w:val="22"/>
        </w:rPr>
      </w:pPr>
      <w:r>
        <w:rPr>
          <w:rFonts w:ascii="Arial" w:hAnsi="Arial" w:cs="Arial"/>
          <w:sz w:val="22"/>
          <w:szCs w:val="22"/>
        </w:rPr>
        <w:t xml:space="preserve">Da </w:t>
      </w:r>
      <w:r w:rsidR="000E3930" w:rsidRPr="00196182">
        <w:rPr>
          <w:rFonts w:ascii="Arial" w:hAnsi="Arial" w:cs="Arial"/>
          <w:sz w:val="22"/>
          <w:szCs w:val="22"/>
        </w:rPr>
        <w:t xml:space="preserve">für den </w:t>
      </w:r>
      <w:r w:rsidR="000E3930" w:rsidRPr="00AE296C">
        <w:rPr>
          <w:rFonts w:ascii="Arial" w:hAnsi="Arial" w:cs="Arial"/>
          <w:sz w:val="22"/>
          <w:szCs w:val="22"/>
        </w:rPr>
        <w:t>Hund</w:t>
      </w:r>
      <w:r w:rsidRPr="00AE296C">
        <w:rPr>
          <w:rFonts w:ascii="Arial" w:hAnsi="Arial" w:cs="Arial"/>
          <w:sz w:val="22"/>
          <w:szCs w:val="22"/>
        </w:rPr>
        <w:t xml:space="preserve"> </w:t>
      </w:r>
      <w:r w:rsidRPr="00AE296C">
        <w:rPr>
          <w:rFonts w:ascii="Arial" w:hAnsi="Arial" w:cs="Arial"/>
          <w:sz w:val="22"/>
          <w:szCs w:val="22"/>
          <w:highlight w:val="yellow"/>
        </w:rPr>
        <w:t>XXX</w:t>
      </w:r>
      <w:r w:rsidR="000E3930" w:rsidRPr="00196182">
        <w:rPr>
          <w:rFonts w:ascii="Arial" w:hAnsi="Arial" w:cs="Arial"/>
          <w:sz w:val="22"/>
          <w:szCs w:val="22"/>
        </w:rPr>
        <w:t xml:space="preserve"> </w:t>
      </w:r>
      <w:r w:rsidR="000E3930">
        <w:rPr>
          <w:rFonts w:ascii="Arial" w:hAnsi="Arial" w:cs="Arial"/>
          <w:sz w:val="22"/>
          <w:szCs w:val="22"/>
        </w:rPr>
        <w:t>k</w:t>
      </w:r>
      <w:r w:rsidR="000E3930" w:rsidRPr="00196182">
        <w:rPr>
          <w:rFonts w:ascii="Arial" w:hAnsi="Arial" w:cs="Arial"/>
          <w:sz w:val="22"/>
          <w:szCs w:val="22"/>
        </w:rPr>
        <w:t xml:space="preserve">ein </w:t>
      </w:r>
      <w:r w:rsidR="000E3930">
        <w:rPr>
          <w:rFonts w:ascii="Arial" w:hAnsi="Arial" w:cs="Arial"/>
          <w:sz w:val="22"/>
          <w:szCs w:val="22"/>
        </w:rPr>
        <w:t>Versicherungsschutz</w:t>
      </w:r>
      <w:r w:rsidR="000E3930" w:rsidRPr="00196182">
        <w:rPr>
          <w:rFonts w:ascii="Arial" w:hAnsi="Arial" w:cs="Arial"/>
          <w:sz w:val="22"/>
          <w:szCs w:val="22"/>
        </w:rPr>
        <w:t xml:space="preserve"> gemäß § 3 Abs. 2</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000E3930" w:rsidRPr="00196182">
        <w:rPr>
          <w:rFonts w:ascii="Arial" w:hAnsi="Arial" w:cs="Arial"/>
          <w:sz w:val="22"/>
          <w:szCs w:val="22"/>
        </w:rPr>
        <w:t xml:space="preserve"> besteht</w:t>
      </w:r>
      <w:r>
        <w:rPr>
          <w:rFonts w:ascii="Arial" w:hAnsi="Arial" w:cs="Arial"/>
          <w:sz w:val="22"/>
          <w:szCs w:val="22"/>
        </w:rPr>
        <w:t xml:space="preserve">, </w:t>
      </w:r>
      <w:r w:rsidRPr="00AE296C">
        <w:rPr>
          <w:rFonts w:ascii="Arial" w:eastAsia="Calibri" w:hAnsi="Arial" w:cs="Arial"/>
          <w:color w:val="000000"/>
          <w:sz w:val="22"/>
          <w:szCs w:val="22"/>
          <w:lang w:eastAsia="en-US"/>
        </w:rPr>
        <w:t>ist Ihnen die H</w:t>
      </w:r>
      <w:r>
        <w:rPr>
          <w:rFonts w:ascii="Arial" w:eastAsia="Calibri" w:hAnsi="Arial" w:cs="Arial"/>
          <w:color w:val="000000"/>
          <w:sz w:val="22"/>
          <w:szCs w:val="22"/>
          <w:lang w:eastAsia="en-US"/>
        </w:rPr>
        <w:t>altung</w:t>
      </w:r>
      <w:r w:rsidRPr="00AE296C">
        <w:rPr>
          <w:rFonts w:ascii="Arial" w:eastAsia="Calibri" w:hAnsi="Arial" w:cs="Arial"/>
          <w:color w:val="000000"/>
          <w:sz w:val="22"/>
          <w:szCs w:val="22"/>
          <w:lang w:eastAsia="en-US"/>
        </w:rPr>
        <w:t xml:space="preserve"> </w:t>
      </w:r>
      <w:r>
        <w:rPr>
          <w:rFonts w:ascii="Arial" w:eastAsia="Calibri" w:hAnsi="Arial" w:cs="Arial"/>
          <w:color w:val="000000"/>
          <w:sz w:val="22"/>
          <w:szCs w:val="22"/>
          <w:lang w:eastAsia="en-US"/>
        </w:rPr>
        <w:t>dieses Hundes</w:t>
      </w:r>
      <w:r w:rsidRPr="00AE296C">
        <w:rPr>
          <w:rFonts w:ascii="Arial" w:eastAsia="Calibri" w:hAnsi="Arial" w:cs="Arial"/>
          <w:color w:val="000000"/>
          <w:sz w:val="22"/>
          <w:szCs w:val="22"/>
          <w:lang w:eastAsia="en-US"/>
        </w:rPr>
        <w:t xml:space="preserve"> zu untersagen.</w:t>
      </w:r>
    </w:p>
    <w:p w:rsidR="00AE296C" w:rsidRPr="00AE296C" w:rsidRDefault="00AE296C" w:rsidP="00AE296C">
      <w:pPr>
        <w:pStyle w:val="Default"/>
        <w:jc w:val="both"/>
        <w:rPr>
          <w:sz w:val="22"/>
          <w:szCs w:val="22"/>
        </w:rPr>
      </w:pPr>
    </w:p>
    <w:p w:rsidR="00AE296C" w:rsidRPr="00AE296C" w:rsidRDefault="00AE296C" w:rsidP="00AE296C">
      <w:pPr>
        <w:pStyle w:val="Default"/>
        <w:jc w:val="both"/>
        <w:rPr>
          <w:sz w:val="22"/>
          <w:szCs w:val="22"/>
        </w:rPr>
      </w:pPr>
      <w:r w:rsidRPr="00AE296C">
        <w:rPr>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E8463B" w:rsidRDefault="00E8463B" w:rsidP="00C96436">
      <w:pPr>
        <w:pStyle w:val="Default"/>
        <w:jc w:val="both"/>
        <w:rPr>
          <w:sz w:val="22"/>
          <w:szCs w:val="22"/>
        </w:rPr>
      </w:pPr>
    </w:p>
    <w:p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xml:space="preserve">. HHG 2024 verpflichtet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DC2AEC" w:rsidRDefault="00DC2AEC" w:rsidP="00401FB6">
      <w:pPr>
        <w:rPr>
          <w:rFonts w:ascii="Arial" w:hAnsi="Arial" w:cs="Arial"/>
          <w:sz w:val="22"/>
          <w:szCs w:val="22"/>
        </w:rPr>
      </w:pPr>
    </w:p>
    <w:p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1" w:name="_Hlk169262754"/>
      <w:r w:rsidRPr="00162D5B">
        <w:rPr>
          <w:rFonts w:ascii="Arial" w:eastAsia="Calibri" w:hAnsi="Arial" w:cs="Arial"/>
          <w:sz w:val="22"/>
          <w:szCs w:val="22"/>
          <w:lang w:val="de-AT" w:eastAsia="en-US"/>
        </w:rPr>
        <w:t xml:space="preserve">Verwaltungsgericht </w:t>
      </w:r>
      <w:bookmarkEnd w:id="11"/>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363747" w:rsidRDefault="00363747" w:rsidP="0063630C">
      <w:pPr>
        <w:widowControl/>
        <w:jc w:val="both"/>
        <w:rPr>
          <w:rFonts w:ascii="Arial" w:hAnsi="Arial" w:cs="Arial"/>
          <w:sz w:val="22"/>
          <w:szCs w:val="22"/>
          <w:lang w:val="de-AT"/>
        </w:rPr>
      </w:pPr>
    </w:p>
    <w:p w:rsidR="00363747" w:rsidRDefault="00363747"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A63EEA" w:rsidRDefault="00802D4F">
    <w:pPr>
      <w:pStyle w:val="Fuzeile"/>
      <w:jc w:val="right"/>
      <w:rPr>
        <w:rFonts w:ascii="Arial" w:hAnsi="Arial" w:cs="Arial"/>
      </w:rPr>
    </w:pPr>
    <w:r w:rsidRPr="00A63EEA">
      <w:rPr>
        <w:rFonts w:ascii="Arial" w:hAnsi="Arial" w:cs="Arial"/>
      </w:rPr>
      <w:t xml:space="preserve">Seite </w:t>
    </w:r>
    <w:r w:rsidRPr="00A63EEA">
      <w:rPr>
        <w:rFonts w:ascii="Arial" w:hAnsi="Arial" w:cs="Arial"/>
        <w:b/>
        <w:bCs/>
        <w:sz w:val="24"/>
        <w:szCs w:val="24"/>
      </w:rPr>
      <w:fldChar w:fldCharType="begin"/>
    </w:r>
    <w:r w:rsidRPr="00A63EEA">
      <w:rPr>
        <w:rFonts w:ascii="Arial" w:hAnsi="Arial" w:cs="Arial"/>
        <w:b/>
        <w:bCs/>
      </w:rPr>
      <w:instrText>PAGE</w:instrText>
    </w:r>
    <w:r w:rsidRPr="00A63EEA">
      <w:rPr>
        <w:rFonts w:ascii="Arial" w:hAnsi="Arial" w:cs="Arial"/>
        <w:b/>
        <w:bCs/>
        <w:sz w:val="24"/>
        <w:szCs w:val="24"/>
      </w:rPr>
      <w:fldChar w:fldCharType="separate"/>
    </w:r>
    <w:r w:rsidRPr="00A63EEA">
      <w:rPr>
        <w:rFonts w:ascii="Arial" w:hAnsi="Arial" w:cs="Arial"/>
        <w:b/>
        <w:bCs/>
      </w:rPr>
      <w:t>2</w:t>
    </w:r>
    <w:r w:rsidRPr="00A63EEA">
      <w:rPr>
        <w:rFonts w:ascii="Arial" w:hAnsi="Arial" w:cs="Arial"/>
        <w:b/>
        <w:bCs/>
        <w:sz w:val="24"/>
        <w:szCs w:val="24"/>
      </w:rPr>
      <w:fldChar w:fldCharType="end"/>
    </w:r>
    <w:r w:rsidRPr="00A63EEA">
      <w:rPr>
        <w:rFonts w:ascii="Arial" w:hAnsi="Arial" w:cs="Arial"/>
      </w:rPr>
      <w:t xml:space="preserve"> von </w:t>
    </w:r>
    <w:r w:rsidRPr="00A63EEA">
      <w:rPr>
        <w:rFonts w:ascii="Arial" w:hAnsi="Arial" w:cs="Arial"/>
        <w:b/>
        <w:bCs/>
        <w:sz w:val="24"/>
        <w:szCs w:val="24"/>
      </w:rPr>
      <w:fldChar w:fldCharType="begin"/>
    </w:r>
    <w:r w:rsidRPr="00A63EEA">
      <w:rPr>
        <w:rFonts w:ascii="Arial" w:hAnsi="Arial" w:cs="Arial"/>
        <w:b/>
        <w:bCs/>
      </w:rPr>
      <w:instrText>NUMPAGES</w:instrText>
    </w:r>
    <w:r w:rsidRPr="00A63EEA">
      <w:rPr>
        <w:rFonts w:ascii="Arial" w:hAnsi="Arial" w:cs="Arial"/>
        <w:b/>
        <w:bCs/>
        <w:sz w:val="24"/>
        <w:szCs w:val="24"/>
      </w:rPr>
      <w:fldChar w:fldCharType="separate"/>
    </w:r>
    <w:r w:rsidRPr="00A63EEA">
      <w:rPr>
        <w:rFonts w:ascii="Arial" w:hAnsi="Arial" w:cs="Arial"/>
        <w:b/>
        <w:bCs/>
      </w:rPr>
      <w:t>2</w:t>
    </w:r>
    <w:r w:rsidRPr="00A63EEA">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A63EEA" w:rsidRDefault="00802D4F" w:rsidP="00802D4F">
    <w:pPr>
      <w:pStyle w:val="Kopfzeile"/>
      <w:rPr>
        <w:rFonts w:ascii="Arial" w:hAnsi="Arial" w:cs="Arial"/>
      </w:rPr>
    </w:pPr>
    <w:r>
      <w:tab/>
    </w:r>
    <w:r>
      <w:tab/>
    </w:r>
    <w:r w:rsidRPr="00A63EEA">
      <w:rPr>
        <w:rFonts w:ascii="Arial" w:hAnsi="Arial" w:cs="Arial"/>
      </w:rPr>
      <w:t>Version: 1.0.</w:t>
    </w:r>
  </w:p>
  <w:p w:rsidR="00802D4F" w:rsidRPr="00A63EEA" w:rsidRDefault="00802D4F">
    <w:pPr>
      <w:pStyle w:val="Kopfzeile"/>
      <w:rPr>
        <w:rFonts w:ascii="Arial" w:hAnsi="Arial" w:cs="Arial"/>
      </w:rPr>
    </w:pPr>
    <w:r w:rsidRPr="00A63EEA">
      <w:rPr>
        <w:rFonts w:ascii="Arial" w:hAnsi="Arial" w:cs="Arial"/>
      </w:rPr>
      <w:tab/>
    </w:r>
    <w:r w:rsidRPr="00A63EEA">
      <w:rPr>
        <w:rFonts w:ascii="Arial" w:hAnsi="Arial" w:cs="Arial"/>
      </w:rPr>
      <w:tab/>
      <w:t xml:space="preserve">Stand: </w:t>
    </w:r>
    <w:r w:rsidR="003E6C17" w:rsidRPr="00A63EEA">
      <w:rPr>
        <w:rFonts w:ascii="Arial" w:hAnsi="Arial" w:cs="Arial"/>
      </w:rPr>
      <w:t>04</w:t>
    </w:r>
    <w:r w:rsidRPr="00A63EEA">
      <w:rPr>
        <w:rFonts w:ascii="Arial" w:hAnsi="Arial" w:cs="Arial"/>
      </w:rPr>
      <w:t>.0</w:t>
    </w:r>
    <w:r w:rsidR="003E6C17" w:rsidRPr="00A63EEA">
      <w:rPr>
        <w:rFonts w:ascii="Arial" w:hAnsi="Arial" w:cs="Arial"/>
      </w:rPr>
      <w:t>8</w:t>
    </w:r>
    <w:r w:rsidRPr="00A63EEA">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6"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3"/>
  </w:num>
  <w:num w:numId="5">
    <w:abstractNumId w:val="2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7"/>
  </w:num>
  <w:num w:numId="20">
    <w:abstractNumId w:val="4"/>
  </w:num>
  <w:num w:numId="21">
    <w:abstractNumId w:val="22"/>
  </w:num>
  <w:num w:numId="22">
    <w:abstractNumId w:val="30"/>
  </w:num>
  <w:num w:numId="23">
    <w:abstractNumId w:val="25"/>
  </w:num>
  <w:num w:numId="24">
    <w:abstractNumId w:val="8"/>
  </w:num>
  <w:num w:numId="25">
    <w:abstractNumId w:val="9"/>
  </w:num>
  <w:num w:numId="26">
    <w:abstractNumId w:val="12"/>
  </w:num>
  <w:num w:numId="27">
    <w:abstractNumId w:val="28"/>
  </w:num>
  <w:num w:numId="28">
    <w:abstractNumId w:val="13"/>
  </w:num>
  <w:num w:numId="29">
    <w:abstractNumId w:val="19"/>
  </w:num>
  <w:num w:numId="30">
    <w:abstractNumId w:val="31"/>
  </w:num>
  <w:num w:numId="31">
    <w:abstractNumId w:val="29"/>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460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640"/>
    <w:rsid w:val="00032B86"/>
    <w:rsid w:val="00036C09"/>
    <w:rsid w:val="000373BF"/>
    <w:rsid w:val="000409A3"/>
    <w:rsid w:val="00041F00"/>
    <w:rsid w:val="00047A46"/>
    <w:rsid w:val="0005033D"/>
    <w:rsid w:val="00051B2D"/>
    <w:rsid w:val="00054D8A"/>
    <w:rsid w:val="000677CA"/>
    <w:rsid w:val="00067F17"/>
    <w:rsid w:val="000742CC"/>
    <w:rsid w:val="00087C5B"/>
    <w:rsid w:val="00094D83"/>
    <w:rsid w:val="000A6F0C"/>
    <w:rsid w:val="000B157E"/>
    <w:rsid w:val="000B66E9"/>
    <w:rsid w:val="000C6E50"/>
    <w:rsid w:val="000C78FB"/>
    <w:rsid w:val="000D4780"/>
    <w:rsid w:val="000E26EB"/>
    <w:rsid w:val="000E2707"/>
    <w:rsid w:val="000E3930"/>
    <w:rsid w:val="000E42AB"/>
    <w:rsid w:val="000E5223"/>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3ADD"/>
    <w:rsid w:val="00134DA3"/>
    <w:rsid w:val="00141668"/>
    <w:rsid w:val="00142A44"/>
    <w:rsid w:val="00143540"/>
    <w:rsid w:val="00150357"/>
    <w:rsid w:val="00161348"/>
    <w:rsid w:val="00161F7E"/>
    <w:rsid w:val="00162D5B"/>
    <w:rsid w:val="00163DCE"/>
    <w:rsid w:val="00164A83"/>
    <w:rsid w:val="00167892"/>
    <w:rsid w:val="0017460C"/>
    <w:rsid w:val="00176DEA"/>
    <w:rsid w:val="001776F5"/>
    <w:rsid w:val="00180080"/>
    <w:rsid w:val="00181CF9"/>
    <w:rsid w:val="00181FEC"/>
    <w:rsid w:val="00184BBF"/>
    <w:rsid w:val="0019005D"/>
    <w:rsid w:val="001951FC"/>
    <w:rsid w:val="0019525A"/>
    <w:rsid w:val="00195564"/>
    <w:rsid w:val="00196182"/>
    <w:rsid w:val="001B2A06"/>
    <w:rsid w:val="001B3200"/>
    <w:rsid w:val="001C074E"/>
    <w:rsid w:val="001C1B3D"/>
    <w:rsid w:val="001D72C3"/>
    <w:rsid w:val="001E2A98"/>
    <w:rsid w:val="001E6B87"/>
    <w:rsid w:val="001E746C"/>
    <w:rsid w:val="001F19E5"/>
    <w:rsid w:val="001F3E27"/>
    <w:rsid w:val="001F5F72"/>
    <w:rsid w:val="001F65E5"/>
    <w:rsid w:val="001F7C4C"/>
    <w:rsid w:val="00200B5D"/>
    <w:rsid w:val="00201707"/>
    <w:rsid w:val="00207D5F"/>
    <w:rsid w:val="00216B29"/>
    <w:rsid w:val="00216C16"/>
    <w:rsid w:val="0021792F"/>
    <w:rsid w:val="002208F7"/>
    <w:rsid w:val="00222CBB"/>
    <w:rsid w:val="00224EC6"/>
    <w:rsid w:val="00224F8B"/>
    <w:rsid w:val="00227BA5"/>
    <w:rsid w:val="0023515B"/>
    <w:rsid w:val="00235862"/>
    <w:rsid w:val="002408EC"/>
    <w:rsid w:val="00242660"/>
    <w:rsid w:val="002438C5"/>
    <w:rsid w:val="002444B2"/>
    <w:rsid w:val="00246BB9"/>
    <w:rsid w:val="00246EF0"/>
    <w:rsid w:val="00250E40"/>
    <w:rsid w:val="00254104"/>
    <w:rsid w:val="00260EC5"/>
    <w:rsid w:val="002627F4"/>
    <w:rsid w:val="00266419"/>
    <w:rsid w:val="00274D03"/>
    <w:rsid w:val="002822F9"/>
    <w:rsid w:val="00292369"/>
    <w:rsid w:val="00297320"/>
    <w:rsid w:val="002A40A1"/>
    <w:rsid w:val="002A749D"/>
    <w:rsid w:val="002B1BAC"/>
    <w:rsid w:val="002C1E38"/>
    <w:rsid w:val="002C50B5"/>
    <w:rsid w:val="002C59C8"/>
    <w:rsid w:val="002C6053"/>
    <w:rsid w:val="002C743B"/>
    <w:rsid w:val="002C7F01"/>
    <w:rsid w:val="002D524F"/>
    <w:rsid w:val="002E0ED2"/>
    <w:rsid w:val="002E454A"/>
    <w:rsid w:val="002E50B8"/>
    <w:rsid w:val="002F0091"/>
    <w:rsid w:val="002F3A59"/>
    <w:rsid w:val="002F3ECB"/>
    <w:rsid w:val="002F5D3F"/>
    <w:rsid w:val="00300B94"/>
    <w:rsid w:val="00304664"/>
    <w:rsid w:val="00306040"/>
    <w:rsid w:val="00306279"/>
    <w:rsid w:val="003158D3"/>
    <w:rsid w:val="00317015"/>
    <w:rsid w:val="00334FE2"/>
    <w:rsid w:val="003367B5"/>
    <w:rsid w:val="00337582"/>
    <w:rsid w:val="00343A13"/>
    <w:rsid w:val="003503E8"/>
    <w:rsid w:val="00351B4A"/>
    <w:rsid w:val="003568E7"/>
    <w:rsid w:val="00363747"/>
    <w:rsid w:val="0036701F"/>
    <w:rsid w:val="00367CE7"/>
    <w:rsid w:val="00372FA3"/>
    <w:rsid w:val="003739FE"/>
    <w:rsid w:val="00381328"/>
    <w:rsid w:val="00393FB1"/>
    <w:rsid w:val="00394064"/>
    <w:rsid w:val="00397B91"/>
    <w:rsid w:val="00397F14"/>
    <w:rsid w:val="003A0CB8"/>
    <w:rsid w:val="003A0DFD"/>
    <w:rsid w:val="003A1A51"/>
    <w:rsid w:val="003B0CF9"/>
    <w:rsid w:val="003B4A6F"/>
    <w:rsid w:val="003B5447"/>
    <w:rsid w:val="003B77EC"/>
    <w:rsid w:val="003C057B"/>
    <w:rsid w:val="003C4E26"/>
    <w:rsid w:val="003C6CA4"/>
    <w:rsid w:val="003C7108"/>
    <w:rsid w:val="003C77DE"/>
    <w:rsid w:val="003D20CB"/>
    <w:rsid w:val="003D5AA8"/>
    <w:rsid w:val="003E6C17"/>
    <w:rsid w:val="003E7468"/>
    <w:rsid w:val="003F60B4"/>
    <w:rsid w:val="003F69CE"/>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1C73"/>
    <w:rsid w:val="00436B01"/>
    <w:rsid w:val="00437726"/>
    <w:rsid w:val="00437ACF"/>
    <w:rsid w:val="00443B84"/>
    <w:rsid w:val="0044680A"/>
    <w:rsid w:val="004523DF"/>
    <w:rsid w:val="0045390E"/>
    <w:rsid w:val="004551CE"/>
    <w:rsid w:val="00463693"/>
    <w:rsid w:val="00470267"/>
    <w:rsid w:val="004716F9"/>
    <w:rsid w:val="00480004"/>
    <w:rsid w:val="004817CE"/>
    <w:rsid w:val="00481A4D"/>
    <w:rsid w:val="00487598"/>
    <w:rsid w:val="00491E12"/>
    <w:rsid w:val="00492983"/>
    <w:rsid w:val="00496501"/>
    <w:rsid w:val="00496659"/>
    <w:rsid w:val="004A36EE"/>
    <w:rsid w:val="004B14F0"/>
    <w:rsid w:val="004B7AFD"/>
    <w:rsid w:val="004C0863"/>
    <w:rsid w:val="004C509B"/>
    <w:rsid w:val="004C5BF7"/>
    <w:rsid w:val="004C5F3F"/>
    <w:rsid w:val="004C777F"/>
    <w:rsid w:val="004D1C60"/>
    <w:rsid w:val="004E4AF0"/>
    <w:rsid w:val="004F100C"/>
    <w:rsid w:val="005005CD"/>
    <w:rsid w:val="00502CC8"/>
    <w:rsid w:val="00505B9F"/>
    <w:rsid w:val="00517BE5"/>
    <w:rsid w:val="00522AF6"/>
    <w:rsid w:val="0052565A"/>
    <w:rsid w:val="00526629"/>
    <w:rsid w:val="005306FA"/>
    <w:rsid w:val="00531C21"/>
    <w:rsid w:val="0053613B"/>
    <w:rsid w:val="005434DB"/>
    <w:rsid w:val="00544C0E"/>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4E26"/>
    <w:rsid w:val="005B6618"/>
    <w:rsid w:val="005C4BCD"/>
    <w:rsid w:val="005C71F0"/>
    <w:rsid w:val="005C7265"/>
    <w:rsid w:val="005D4393"/>
    <w:rsid w:val="005D4825"/>
    <w:rsid w:val="005D5425"/>
    <w:rsid w:val="005D614F"/>
    <w:rsid w:val="005D74A1"/>
    <w:rsid w:val="005E18B2"/>
    <w:rsid w:val="005E2DE1"/>
    <w:rsid w:val="005E6556"/>
    <w:rsid w:val="005F28C8"/>
    <w:rsid w:val="005F34FA"/>
    <w:rsid w:val="005F48CB"/>
    <w:rsid w:val="005F6859"/>
    <w:rsid w:val="006015CD"/>
    <w:rsid w:val="00601699"/>
    <w:rsid w:val="006058A2"/>
    <w:rsid w:val="00605A59"/>
    <w:rsid w:val="00610228"/>
    <w:rsid w:val="00610627"/>
    <w:rsid w:val="00610D24"/>
    <w:rsid w:val="00610DA2"/>
    <w:rsid w:val="00613C47"/>
    <w:rsid w:val="006256ED"/>
    <w:rsid w:val="00632CFC"/>
    <w:rsid w:val="0063630C"/>
    <w:rsid w:val="0064040A"/>
    <w:rsid w:val="006417C7"/>
    <w:rsid w:val="006428DD"/>
    <w:rsid w:val="00644880"/>
    <w:rsid w:val="0064576F"/>
    <w:rsid w:val="00650066"/>
    <w:rsid w:val="00654C7A"/>
    <w:rsid w:val="00654F83"/>
    <w:rsid w:val="0066058D"/>
    <w:rsid w:val="00664C61"/>
    <w:rsid w:val="006679BE"/>
    <w:rsid w:val="006821B8"/>
    <w:rsid w:val="006837B9"/>
    <w:rsid w:val="00684882"/>
    <w:rsid w:val="00686353"/>
    <w:rsid w:val="00686895"/>
    <w:rsid w:val="00690DE8"/>
    <w:rsid w:val="00691441"/>
    <w:rsid w:val="006967AE"/>
    <w:rsid w:val="006975BF"/>
    <w:rsid w:val="006A4D62"/>
    <w:rsid w:val="006A6A46"/>
    <w:rsid w:val="006B2994"/>
    <w:rsid w:val="006B7349"/>
    <w:rsid w:val="006C1B0E"/>
    <w:rsid w:val="006C2B99"/>
    <w:rsid w:val="006C5418"/>
    <w:rsid w:val="006D2A01"/>
    <w:rsid w:val="006E2B72"/>
    <w:rsid w:val="006E37C8"/>
    <w:rsid w:val="006E3A31"/>
    <w:rsid w:val="006E7F97"/>
    <w:rsid w:val="006F0A46"/>
    <w:rsid w:val="006F120C"/>
    <w:rsid w:val="00700E93"/>
    <w:rsid w:val="00701226"/>
    <w:rsid w:val="00702311"/>
    <w:rsid w:val="00705259"/>
    <w:rsid w:val="00706130"/>
    <w:rsid w:val="00712F16"/>
    <w:rsid w:val="007141BD"/>
    <w:rsid w:val="0072067F"/>
    <w:rsid w:val="00723B4D"/>
    <w:rsid w:val="0072577F"/>
    <w:rsid w:val="00726BE6"/>
    <w:rsid w:val="00734AA6"/>
    <w:rsid w:val="007354FD"/>
    <w:rsid w:val="007378E8"/>
    <w:rsid w:val="00743B1F"/>
    <w:rsid w:val="007459B7"/>
    <w:rsid w:val="00747AFF"/>
    <w:rsid w:val="00753BBA"/>
    <w:rsid w:val="00754B56"/>
    <w:rsid w:val="00756128"/>
    <w:rsid w:val="007579BE"/>
    <w:rsid w:val="00760D51"/>
    <w:rsid w:val="00762D3A"/>
    <w:rsid w:val="00764F75"/>
    <w:rsid w:val="007711A0"/>
    <w:rsid w:val="00772619"/>
    <w:rsid w:val="00774D12"/>
    <w:rsid w:val="0078283E"/>
    <w:rsid w:val="00784408"/>
    <w:rsid w:val="00793F8B"/>
    <w:rsid w:val="00794F01"/>
    <w:rsid w:val="00795967"/>
    <w:rsid w:val="007B1495"/>
    <w:rsid w:val="007C22D9"/>
    <w:rsid w:val="007C43AE"/>
    <w:rsid w:val="007C46AB"/>
    <w:rsid w:val="007C65BA"/>
    <w:rsid w:val="007D4B53"/>
    <w:rsid w:val="007D4F05"/>
    <w:rsid w:val="007D5023"/>
    <w:rsid w:val="007D51F9"/>
    <w:rsid w:val="007D57B8"/>
    <w:rsid w:val="007F64EA"/>
    <w:rsid w:val="00802D4F"/>
    <w:rsid w:val="00806F25"/>
    <w:rsid w:val="00807775"/>
    <w:rsid w:val="00813D8F"/>
    <w:rsid w:val="008234A9"/>
    <w:rsid w:val="00827073"/>
    <w:rsid w:val="0084425B"/>
    <w:rsid w:val="008450AE"/>
    <w:rsid w:val="00845F88"/>
    <w:rsid w:val="0085061D"/>
    <w:rsid w:val="00850970"/>
    <w:rsid w:val="00857084"/>
    <w:rsid w:val="00861021"/>
    <w:rsid w:val="00861218"/>
    <w:rsid w:val="00861781"/>
    <w:rsid w:val="00862D3F"/>
    <w:rsid w:val="00864730"/>
    <w:rsid w:val="0087371E"/>
    <w:rsid w:val="0088442C"/>
    <w:rsid w:val="00885988"/>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D70"/>
    <w:rsid w:val="008E4C24"/>
    <w:rsid w:val="008E56BF"/>
    <w:rsid w:val="008F451D"/>
    <w:rsid w:val="00900318"/>
    <w:rsid w:val="009016B0"/>
    <w:rsid w:val="00905AD0"/>
    <w:rsid w:val="00906BCB"/>
    <w:rsid w:val="009102F8"/>
    <w:rsid w:val="009135B0"/>
    <w:rsid w:val="00915E46"/>
    <w:rsid w:val="0092658D"/>
    <w:rsid w:val="00926A87"/>
    <w:rsid w:val="009307D3"/>
    <w:rsid w:val="009316CD"/>
    <w:rsid w:val="00931B4F"/>
    <w:rsid w:val="00936E26"/>
    <w:rsid w:val="00937FFC"/>
    <w:rsid w:val="00943E14"/>
    <w:rsid w:val="009448F6"/>
    <w:rsid w:val="00945670"/>
    <w:rsid w:val="009567C5"/>
    <w:rsid w:val="0096500E"/>
    <w:rsid w:val="00965C3B"/>
    <w:rsid w:val="0096744E"/>
    <w:rsid w:val="00967A4B"/>
    <w:rsid w:val="00972E29"/>
    <w:rsid w:val="00973463"/>
    <w:rsid w:val="00974753"/>
    <w:rsid w:val="00974DD6"/>
    <w:rsid w:val="00975645"/>
    <w:rsid w:val="00975C7D"/>
    <w:rsid w:val="00977C72"/>
    <w:rsid w:val="009825CD"/>
    <w:rsid w:val="00982D70"/>
    <w:rsid w:val="00985627"/>
    <w:rsid w:val="00986788"/>
    <w:rsid w:val="009878D3"/>
    <w:rsid w:val="009913F7"/>
    <w:rsid w:val="00994F94"/>
    <w:rsid w:val="009A2388"/>
    <w:rsid w:val="009A62D9"/>
    <w:rsid w:val="009A682E"/>
    <w:rsid w:val="009B11F2"/>
    <w:rsid w:val="009B71B7"/>
    <w:rsid w:val="009B7A51"/>
    <w:rsid w:val="009C00FB"/>
    <w:rsid w:val="009C1A7B"/>
    <w:rsid w:val="009C46BF"/>
    <w:rsid w:val="009C6423"/>
    <w:rsid w:val="009C7364"/>
    <w:rsid w:val="009D0887"/>
    <w:rsid w:val="009D1902"/>
    <w:rsid w:val="009D1F54"/>
    <w:rsid w:val="009D62E9"/>
    <w:rsid w:val="009E27B0"/>
    <w:rsid w:val="009F3C18"/>
    <w:rsid w:val="009F4583"/>
    <w:rsid w:val="009F5AFF"/>
    <w:rsid w:val="00A00721"/>
    <w:rsid w:val="00A025C7"/>
    <w:rsid w:val="00A06764"/>
    <w:rsid w:val="00A06A9C"/>
    <w:rsid w:val="00A06DB1"/>
    <w:rsid w:val="00A12AFE"/>
    <w:rsid w:val="00A217D5"/>
    <w:rsid w:val="00A21844"/>
    <w:rsid w:val="00A237A5"/>
    <w:rsid w:val="00A23B47"/>
    <w:rsid w:val="00A25AF9"/>
    <w:rsid w:val="00A26BA7"/>
    <w:rsid w:val="00A26E78"/>
    <w:rsid w:val="00A40E52"/>
    <w:rsid w:val="00A41546"/>
    <w:rsid w:val="00A42EF1"/>
    <w:rsid w:val="00A44342"/>
    <w:rsid w:val="00A503C2"/>
    <w:rsid w:val="00A51E08"/>
    <w:rsid w:val="00A5555C"/>
    <w:rsid w:val="00A5748E"/>
    <w:rsid w:val="00A617B5"/>
    <w:rsid w:val="00A62E2A"/>
    <w:rsid w:val="00A63EEA"/>
    <w:rsid w:val="00A71B5D"/>
    <w:rsid w:val="00A731D2"/>
    <w:rsid w:val="00A74398"/>
    <w:rsid w:val="00A828D3"/>
    <w:rsid w:val="00A86CB3"/>
    <w:rsid w:val="00A9086C"/>
    <w:rsid w:val="00A909EB"/>
    <w:rsid w:val="00A92062"/>
    <w:rsid w:val="00A95F0F"/>
    <w:rsid w:val="00AA31AC"/>
    <w:rsid w:val="00AB20EA"/>
    <w:rsid w:val="00AB266C"/>
    <w:rsid w:val="00AB6F8A"/>
    <w:rsid w:val="00AC2A25"/>
    <w:rsid w:val="00AC723D"/>
    <w:rsid w:val="00AD62BA"/>
    <w:rsid w:val="00AE0CD2"/>
    <w:rsid w:val="00AE296C"/>
    <w:rsid w:val="00AE4200"/>
    <w:rsid w:val="00AF0D70"/>
    <w:rsid w:val="00AF50AE"/>
    <w:rsid w:val="00B001E3"/>
    <w:rsid w:val="00B017D3"/>
    <w:rsid w:val="00B018F0"/>
    <w:rsid w:val="00B07E9D"/>
    <w:rsid w:val="00B07ED5"/>
    <w:rsid w:val="00B152BA"/>
    <w:rsid w:val="00B15AFF"/>
    <w:rsid w:val="00B16268"/>
    <w:rsid w:val="00B172A1"/>
    <w:rsid w:val="00B22704"/>
    <w:rsid w:val="00B22DFA"/>
    <w:rsid w:val="00B26FFF"/>
    <w:rsid w:val="00B31421"/>
    <w:rsid w:val="00B31A77"/>
    <w:rsid w:val="00B323FA"/>
    <w:rsid w:val="00B34AF2"/>
    <w:rsid w:val="00B4413E"/>
    <w:rsid w:val="00B50D34"/>
    <w:rsid w:val="00B53C66"/>
    <w:rsid w:val="00B53EE5"/>
    <w:rsid w:val="00B55EE8"/>
    <w:rsid w:val="00B564D9"/>
    <w:rsid w:val="00B602CF"/>
    <w:rsid w:val="00B60B91"/>
    <w:rsid w:val="00B612BC"/>
    <w:rsid w:val="00B65878"/>
    <w:rsid w:val="00B65882"/>
    <w:rsid w:val="00B6738D"/>
    <w:rsid w:val="00B70586"/>
    <w:rsid w:val="00B75EC2"/>
    <w:rsid w:val="00B765FD"/>
    <w:rsid w:val="00B767CB"/>
    <w:rsid w:val="00B77546"/>
    <w:rsid w:val="00B80F10"/>
    <w:rsid w:val="00B846D5"/>
    <w:rsid w:val="00B8698B"/>
    <w:rsid w:val="00B91E2A"/>
    <w:rsid w:val="00B9241D"/>
    <w:rsid w:val="00B93518"/>
    <w:rsid w:val="00B93E0A"/>
    <w:rsid w:val="00BA2CFB"/>
    <w:rsid w:val="00BA40D0"/>
    <w:rsid w:val="00BA54E5"/>
    <w:rsid w:val="00BA6E77"/>
    <w:rsid w:val="00BA7A5A"/>
    <w:rsid w:val="00BB0346"/>
    <w:rsid w:val="00BB0558"/>
    <w:rsid w:val="00BB266C"/>
    <w:rsid w:val="00BB47AA"/>
    <w:rsid w:val="00BB67E9"/>
    <w:rsid w:val="00BB7718"/>
    <w:rsid w:val="00BE0891"/>
    <w:rsid w:val="00BE4E86"/>
    <w:rsid w:val="00BF217A"/>
    <w:rsid w:val="00BF7DEC"/>
    <w:rsid w:val="00C00CB3"/>
    <w:rsid w:val="00C02D38"/>
    <w:rsid w:val="00C1317B"/>
    <w:rsid w:val="00C1585C"/>
    <w:rsid w:val="00C17D43"/>
    <w:rsid w:val="00C21085"/>
    <w:rsid w:val="00C27BE6"/>
    <w:rsid w:val="00C3005D"/>
    <w:rsid w:val="00C32A4F"/>
    <w:rsid w:val="00C3341B"/>
    <w:rsid w:val="00C345D3"/>
    <w:rsid w:val="00C369E9"/>
    <w:rsid w:val="00C44BE1"/>
    <w:rsid w:val="00C45766"/>
    <w:rsid w:val="00C5135E"/>
    <w:rsid w:val="00C56D39"/>
    <w:rsid w:val="00C62816"/>
    <w:rsid w:val="00C6327A"/>
    <w:rsid w:val="00C63902"/>
    <w:rsid w:val="00C64546"/>
    <w:rsid w:val="00C64BA3"/>
    <w:rsid w:val="00C65EE8"/>
    <w:rsid w:val="00C71327"/>
    <w:rsid w:val="00C75B6C"/>
    <w:rsid w:val="00C816E3"/>
    <w:rsid w:val="00C82126"/>
    <w:rsid w:val="00C865F8"/>
    <w:rsid w:val="00C86D56"/>
    <w:rsid w:val="00C87F70"/>
    <w:rsid w:val="00C90BE3"/>
    <w:rsid w:val="00C957A4"/>
    <w:rsid w:val="00C95E01"/>
    <w:rsid w:val="00C96436"/>
    <w:rsid w:val="00C97FE8"/>
    <w:rsid w:val="00CA1A15"/>
    <w:rsid w:val="00CB3BC7"/>
    <w:rsid w:val="00CB461B"/>
    <w:rsid w:val="00CB744B"/>
    <w:rsid w:val="00CC6597"/>
    <w:rsid w:val="00CC77C4"/>
    <w:rsid w:val="00CC794C"/>
    <w:rsid w:val="00CD2C53"/>
    <w:rsid w:val="00CD548B"/>
    <w:rsid w:val="00CE5716"/>
    <w:rsid w:val="00CF07E3"/>
    <w:rsid w:val="00CF2D24"/>
    <w:rsid w:val="00CF752C"/>
    <w:rsid w:val="00D006C0"/>
    <w:rsid w:val="00D03D4F"/>
    <w:rsid w:val="00D053CF"/>
    <w:rsid w:val="00D11A20"/>
    <w:rsid w:val="00D139AA"/>
    <w:rsid w:val="00D22CFC"/>
    <w:rsid w:val="00D2503B"/>
    <w:rsid w:val="00D274F1"/>
    <w:rsid w:val="00D27D0A"/>
    <w:rsid w:val="00D303B1"/>
    <w:rsid w:val="00D32833"/>
    <w:rsid w:val="00D32A4D"/>
    <w:rsid w:val="00D34073"/>
    <w:rsid w:val="00D34D5A"/>
    <w:rsid w:val="00D357BD"/>
    <w:rsid w:val="00D35B53"/>
    <w:rsid w:val="00D41B02"/>
    <w:rsid w:val="00D41B9B"/>
    <w:rsid w:val="00D4728D"/>
    <w:rsid w:val="00D47DCA"/>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B6AB5"/>
    <w:rsid w:val="00DB7CFE"/>
    <w:rsid w:val="00DC2AEC"/>
    <w:rsid w:val="00DC33F3"/>
    <w:rsid w:val="00DC3F40"/>
    <w:rsid w:val="00DC52CC"/>
    <w:rsid w:val="00DC7068"/>
    <w:rsid w:val="00DD10E7"/>
    <w:rsid w:val="00DD52FB"/>
    <w:rsid w:val="00DE148A"/>
    <w:rsid w:val="00DF33C3"/>
    <w:rsid w:val="00E00162"/>
    <w:rsid w:val="00E001FC"/>
    <w:rsid w:val="00E00D2B"/>
    <w:rsid w:val="00E01B49"/>
    <w:rsid w:val="00E02047"/>
    <w:rsid w:val="00E112A9"/>
    <w:rsid w:val="00E236C5"/>
    <w:rsid w:val="00E2446C"/>
    <w:rsid w:val="00E26319"/>
    <w:rsid w:val="00E27A3B"/>
    <w:rsid w:val="00E27C7E"/>
    <w:rsid w:val="00E313FF"/>
    <w:rsid w:val="00E32F80"/>
    <w:rsid w:val="00E35510"/>
    <w:rsid w:val="00E356D4"/>
    <w:rsid w:val="00E40692"/>
    <w:rsid w:val="00E45477"/>
    <w:rsid w:val="00E56888"/>
    <w:rsid w:val="00E62516"/>
    <w:rsid w:val="00E64667"/>
    <w:rsid w:val="00E65A60"/>
    <w:rsid w:val="00E75304"/>
    <w:rsid w:val="00E75645"/>
    <w:rsid w:val="00E777B1"/>
    <w:rsid w:val="00E809F8"/>
    <w:rsid w:val="00E82BAD"/>
    <w:rsid w:val="00E8463B"/>
    <w:rsid w:val="00E84F1D"/>
    <w:rsid w:val="00E86368"/>
    <w:rsid w:val="00E863A4"/>
    <w:rsid w:val="00E94A1D"/>
    <w:rsid w:val="00EA39D6"/>
    <w:rsid w:val="00EA4484"/>
    <w:rsid w:val="00EA4BC4"/>
    <w:rsid w:val="00EB0730"/>
    <w:rsid w:val="00EB1952"/>
    <w:rsid w:val="00EB34EC"/>
    <w:rsid w:val="00EC0800"/>
    <w:rsid w:val="00EC7894"/>
    <w:rsid w:val="00EC7BC6"/>
    <w:rsid w:val="00ED3A33"/>
    <w:rsid w:val="00ED4723"/>
    <w:rsid w:val="00ED547D"/>
    <w:rsid w:val="00ED73C6"/>
    <w:rsid w:val="00ED7B7D"/>
    <w:rsid w:val="00EE02C1"/>
    <w:rsid w:val="00EE2E0C"/>
    <w:rsid w:val="00EE599A"/>
    <w:rsid w:val="00EE650C"/>
    <w:rsid w:val="00EE7F67"/>
    <w:rsid w:val="00EF1669"/>
    <w:rsid w:val="00EF172F"/>
    <w:rsid w:val="00EF3477"/>
    <w:rsid w:val="00F015AE"/>
    <w:rsid w:val="00F01CC0"/>
    <w:rsid w:val="00F043CA"/>
    <w:rsid w:val="00F11F20"/>
    <w:rsid w:val="00F142DB"/>
    <w:rsid w:val="00F150FA"/>
    <w:rsid w:val="00F15BC0"/>
    <w:rsid w:val="00F171FC"/>
    <w:rsid w:val="00F205CD"/>
    <w:rsid w:val="00F2140E"/>
    <w:rsid w:val="00F24132"/>
    <w:rsid w:val="00F24E77"/>
    <w:rsid w:val="00F269AC"/>
    <w:rsid w:val="00F26DDB"/>
    <w:rsid w:val="00F275B5"/>
    <w:rsid w:val="00F27A76"/>
    <w:rsid w:val="00F351B3"/>
    <w:rsid w:val="00F37252"/>
    <w:rsid w:val="00F4072E"/>
    <w:rsid w:val="00F4287A"/>
    <w:rsid w:val="00F42C6D"/>
    <w:rsid w:val="00F43416"/>
    <w:rsid w:val="00F468D5"/>
    <w:rsid w:val="00F53364"/>
    <w:rsid w:val="00F53D17"/>
    <w:rsid w:val="00F557CA"/>
    <w:rsid w:val="00F61FE1"/>
    <w:rsid w:val="00F637DA"/>
    <w:rsid w:val="00F72C5A"/>
    <w:rsid w:val="00F73FA5"/>
    <w:rsid w:val="00F76B1C"/>
    <w:rsid w:val="00F87FAB"/>
    <w:rsid w:val="00F91D10"/>
    <w:rsid w:val="00FA0DEC"/>
    <w:rsid w:val="00FA72D8"/>
    <w:rsid w:val="00FB5A96"/>
    <w:rsid w:val="00FC52D5"/>
    <w:rsid w:val="00FD508C"/>
    <w:rsid w:val="00FD5C5D"/>
    <w:rsid w:val="00FD7D32"/>
    <w:rsid w:val="00FE0736"/>
    <w:rsid w:val="00FE0774"/>
    <w:rsid w:val="00FE1F2D"/>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C7068"/>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572688631">
      <w:bodyDiv w:val="1"/>
      <w:marLeft w:val="0"/>
      <w:marRight w:val="0"/>
      <w:marTop w:val="0"/>
      <w:marBottom w:val="0"/>
      <w:divBdr>
        <w:top w:val="none" w:sz="0" w:space="0" w:color="auto"/>
        <w:left w:val="none" w:sz="0" w:space="0" w:color="auto"/>
        <w:bottom w:val="none" w:sz="0" w:space="0" w:color="auto"/>
        <w:right w:val="none" w:sz="0" w:space="0" w:color="auto"/>
      </w:divBdr>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029BB-B96A-498C-9D41-D30C6FC9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5</Pages>
  <Words>1654</Words>
  <Characters>10473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12103</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22</cp:revision>
  <cp:lastPrinted>2025-02-06T09:53:00Z</cp:lastPrinted>
  <dcterms:created xsi:type="dcterms:W3CDTF">2025-07-14T11:52:00Z</dcterms:created>
  <dcterms:modified xsi:type="dcterms:W3CDTF">2025-08-04T10:22:00Z</dcterms:modified>
</cp:coreProperties>
</file>